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B03DE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0B03DE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0B03DE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1728"/>
        <w:gridCol w:w="3205"/>
      </w:tblGrid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3C1868" w:rsidRDefault="003C1868" w:rsidP="00F54463">
      <w:pPr>
        <w:tabs>
          <w:tab w:val="left" w:pos="4320"/>
          <w:tab w:val="left" w:pos="4500"/>
        </w:tabs>
        <w:ind w:firstLine="540"/>
      </w:pPr>
    </w:p>
    <w:p w:rsidR="00DE50F0" w:rsidRDefault="00DE50F0" w:rsidP="00F54463">
      <w:pPr>
        <w:tabs>
          <w:tab w:val="left" w:pos="4320"/>
          <w:tab w:val="left" w:pos="4500"/>
        </w:tabs>
        <w:ind w:firstLine="540"/>
      </w:pPr>
    </w:p>
    <w:p w:rsidR="00DE50F0" w:rsidRPr="00A32DA1" w:rsidRDefault="00DE50F0" w:rsidP="00CC3B41">
      <w:pPr>
        <w:tabs>
          <w:tab w:val="left" w:pos="4320"/>
          <w:tab w:val="left" w:pos="4500"/>
        </w:tabs>
        <w:rPr>
          <w:sz w:val="28"/>
          <w:szCs w:val="28"/>
        </w:rPr>
      </w:pPr>
    </w:p>
    <w:p w:rsidR="00DE50F0" w:rsidRDefault="00DE50F0" w:rsidP="00F54463">
      <w:pPr>
        <w:tabs>
          <w:tab w:val="left" w:pos="4320"/>
          <w:tab w:val="left" w:pos="4500"/>
        </w:tabs>
        <w:ind w:firstLine="540"/>
        <w:rPr>
          <w:sz w:val="28"/>
          <w:szCs w:val="28"/>
        </w:rPr>
      </w:pPr>
    </w:p>
    <w:p w:rsidR="00DE50F0" w:rsidRPr="00DE50F0" w:rsidRDefault="00DE50F0" w:rsidP="00F54463">
      <w:pPr>
        <w:tabs>
          <w:tab w:val="left" w:pos="4320"/>
          <w:tab w:val="left" w:pos="4500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074C6E" w:rsidRDefault="00074C6E" w:rsidP="00BC23F9">
      <w:pPr>
        <w:tabs>
          <w:tab w:val="left" w:pos="4320"/>
          <w:tab w:val="left" w:pos="4500"/>
        </w:tabs>
      </w:pPr>
    </w:p>
    <w:p w:rsidR="003B5D8B" w:rsidRPr="003B5D8B" w:rsidRDefault="00C52FBB" w:rsidP="003B5D8B">
      <w:pPr>
        <w:tabs>
          <w:tab w:val="left" w:pos="4320"/>
          <w:tab w:val="left" w:pos="4500"/>
        </w:tabs>
        <w:rPr>
          <w:b/>
          <w:iCs/>
          <w:sz w:val="28"/>
          <w:szCs w:val="28"/>
        </w:rPr>
      </w:pPr>
      <w:r w:rsidRPr="00C52FBB">
        <w:rPr>
          <w:b/>
          <w:sz w:val="28"/>
          <w:szCs w:val="28"/>
        </w:rPr>
        <w:t xml:space="preserve">                                  Zápis č.</w:t>
      </w:r>
      <w:r w:rsidR="00B70AD3">
        <w:rPr>
          <w:b/>
          <w:sz w:val="28"/>
          <w:szCs w:val="28"/>
        </w:rPr>
        <w:t xml:space="preserve"> </w:t>
      </w:r>
      <w:r w:rsidR="00A62D95">
        <w:rPr>
          <w:b/>
          <w:sz w:val="28"/>
          <w:szCs w:val="28"/>
        </w:rPr>
        <w:t>7</w:t>
      </w:r>
      <w:r w:rsidR="00074C6E" w:rsidRPr="00C52FBB">
        <w:rPr>
          <w:b/>
          <w:sz w:val="28"/>
          <w:szCs w:val="28"/>
        </w:rPr>
        <w:t xml:space="preserve"> </w:t>
      </w:r>
      <w:r w:rsidR="003B5D8B" w:rsidRPr="003B5D8B">
        <w:rPr>
          <w:b/>
          <w:iCs/>
          <w:sz w:val="28"/>
          <w:szCs w:val="28"/>
        </w:rPr>
        <w:t xml:space="preserve">. zasedání zastupitelstva obce Častohostice </w:t>
      </w:r>
    </w:p>
    <w:p w:rsidR="003B5D8B" w:rsidRPr="002275DF" w:rsidRDefault="003B5D8B" w:rsidP="003B5D8B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dne 3.6.2019</w:t>
      </w:r>
    </w:p>
    <w:p w:rsidR="00C52FBB" w:rsidRDefault="00C52FBB" w:rsidP="00F73DE3">
      <w:pPr>
        <w:tabs>
          <w:tab w:val="left" w:pos="4320"/>
          <w:tab w:val="left" w:pos="4500"/>
        </w:tabs>
        <w:rPr>
          <w:b/>
          <w:sz w:val="28"/>
          <w:szCs w:val="28"/>
        </w:rPr>
      </w:pPr>
    </w:p>
    <w:p w:rsidR="00BC23F9" w:rsidRPr="00DD5A4F" w:rsidRDefault="00BC23F9" w:rsidP="00F73DE3">
      <w:pPr>
        <w:tabs>
          <w:tab w:val="left" w:pos="4320"/>
          <w:tab w:val="left" w:pos="4500"/>
        </w:tabs>
        <w:rPr>
          <w:b/>
        </w:rPr>
      </w:pPr>
    </w:p>
    <w:p w:rsidR="00C52FBB" w:rsidRPr="00DD5A4F" w:rsidRDefault="00C52FBB" w:rsidP="00F73DE3">
      <w:pPr>
        <w:tabs>
          <w:tab w:val="left" w:pos="4320"/>
          <w:tab w:val="left" w:pos="4500"/>
        </w:tabs>
      </w:pPr>
      <w:r w:rsidRPr="00DD5A4F">
        <w:t>Datum konání:</w:t>
      </w:r>
      <w:r w:rsidR="00076FB2">
        <w:t xml:space="preserve"> </w:t>
      </w:r>
      <w:r w:rsidR="00A62D95">
        <w:t>3</w:t>
      </w:r>
      <w:r w:rsidR="00717660" w:rsidRPr="00DD5A4F">
        <w:t>.</w:t>
      </w:r>
      <w:r w:rsidR="00A62D95">
        <w:t>6</w:t>
      </w:r>
      <w:r w:rsidR="00717660" w:rsidRPr="00DD5A4F">
        <w:t>.</w:t>
      </w:r>
      <w:r w:rsidRPr="00DD5A4F">
        <w:t>201</w:t>
      </w:r>
      <w:r w:rsidR="00717660" w:rsidRPr="00DD5A4F">
        <w:t>9</w:t>
      </w:r>
      <w:r w:rsidRPr="00DD5A4F">
        <w:t xml:space="preserve"> v 18.00 hod</w:t>
      </w:r>
    </w:p>
    <w:p w:rsidR="001C5844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</w:t>
      </w:r>
      <w:r w:rsidR="00ED77C5" w:rsidRPr="00ED77C5">
        <w:t xml:space="preserve"> </w:t>
      </w:r>
      <w:r w:rsidR="00ED77C5">
        <w:t>Pokorný Václav</w:t>
      </w:r>
    </w:p>
    <w:p w:rsidR="00ED77C5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Pr="00DD5A4F">
        <w:t>Plaček Stanislav, Nesiba Lukáš</w:t>
      </w:r>
      <w:r w:rsidR="001C71D4">
        <w:t>,  Vydra Jiří</w:t>
      </w:r>
      <w:r w:rsidR="00A62D95">
        <w:t>,</w:t>
      </w:r>
      <w:r w:rsidR="00A62D95" w:rsidRPr="00A62D95">
        <w:t xml:space="preserve"> </w:t>
      </w:r>
      <w:r w:rsidR="00A62D95" w:rsidRPr="00DD5A4F">
        <w:t>Kapinus Zdeněk, Hobza Karel</w:t>
      </w:r>
      <w:r w:rsidR="00ED77C5">
        <w:t xml:space="preserve">,  </w:t>
      </w:r>
    </w:p>
    <w:p w:rsidR="001C71D4" w:rsidRDefault="00ED77C5" w:rsidP="00F73DE3">
      <w:pPr>
        <w:tabs>
          <w:tab w:val="left" w:pos="4320"/>
          <w:tab w:val="left" w:pos="4500"/>
        </w:tabs>
      </w:pPr>
      <w:r>
        <w:t xml:space="preserve">                </w:t>
      </w:r>
      <w:r w:rsidR="001C71D4" w:rsidRPr="001C71D4">
        <w:t xml:space="preserve"> </w:t>
      </w:r>
    </w:p>
    <w:p w:rsidR="001C71D4" w:rsidRPr="00DD5A4F" w:rsidRDefault="001C71D4" w:rsidP="00F73DE3">
      <w:pPr>
        <w:tabs>
          <w:tab w:val="left" w:pos="4320"/>
          <w:tab w:val="left" w:pos="4500"/>
        </w:tabs>
      </w:pPr>
      <w:r>
        <w:t xml:space="preserve">Hosté: </w:t>
      </w:r>
      <w:r w:rsidR="00A62D95">
        <w:t>Věra Bartuňková-Koinvest</w:t>
      </w:r>
      <w:r w:rsidR="00076FB2">
        <w:t>(výběrové řízení)</w:t>
      </w:r>
    </w:p>
    <w:p w:rsidR="00A62D95" w:rsidRDefault="00C52FBB" w:rsidP="00A62D95">
      <w:pPr>
        <w:tabs>
          <w:tab w:val="left" w:pos="4320"/>
          <w:tab w:val="left" w:pos="4500"/>
        </w:tabs>
      </w:pPr>
      <w:r w:rsidRPr="00DD5A4F">
        <w:t xml:space="preserve">Ověřovatelé: </w:t>
      </w:r>
      <w:r w:rsidR="00A62D95">
        <w:t>Vydra Jiří,</w:t>
      </w:r>
      <w:r w:rsidR="00A62D95" w:rsidRPr="00A62D95">
        <w:t xml:space="preserve"> </w:t>
      </w:r>
      <w:r w:rsidR="00A62D95" w:rsidRPr="00DD5A4F">
        <w:t>Hobza Karel</w:t>
      </w:r>
    </w:p>
    <w:p w:rsidR="001C71D4" w:rsidRPr="00DD5A4F" w:rsidRDefault="001C71D4" w:rsidP="00F73DE3">
      <w:pPr>
        <w:tabs>
          <w:tab w:val="left" w:pos="4320"/>
          <w:tab w:val="left" w:pos="4500"/>
        </w:tabs>
      </w:pPr>
    </w:p>
    <w:p w:rsidR="00C52FBB" w:rsidRPr="00DD5A4F" w:rsidRDefault="00C52FBB" w:rsidP="00F73DE3">
      <w:pPr>
        <w:tabs>
          <w:tab w:val="left" w:pos="4320"/>
          <w:tab w:val="left" w:pos="4500"/>
        </w:tabs>
      </w:pPr>
      <w:r w:rsidRPr="00DD5A4F">
        <w:t>Zapisovatel: Nesiba Lukáš</w:t>
      </w:r>
    </w:p>
    <w:p w:rsidR="00C52FBB" w:rsidRPr="00DD5A4F" w:rsidRDefault="00C52FBB" w:rsidP="00F73DE3">
      <w:pPr>
        <w:tabs>
          <w:tab w:val="left" w:pos="4320"/>
          <w:tab w:val="left" w:pos="4500"/>
        </w:tabs>
      </w:pPr>
    </w:p>
    <w:p w:rsidR="00E060B2" w:rsidRPr="00DD5A4F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C52FBB" w:rsidRPr="00DD5A4F" w:rsidRDefault="00E060B2" w:rsidP="00F73DE3">
      <w:pPr>
        <w:tabs>
          <w:tab w:val="left" w:pos="4320"/>
          <w:tab w:val="left" w:pos="4500"/>
        </w:tabs>
      </w:pPr>
      <w:r w:rsidRPr="00DD5A4F">
        <w:t xml:space="preserve">                2</w:t>
      </w:r>
      <w:r w:rsidR="00C52FBB" w:rsidRPr="00DD5A4F">
        <w:t>.</w:t>
      </w:r>
      <w:r w:rsidR="00CF2A44">
        <w:t xml:space="preserve"> </w:t>
      </w:r>
      <w:r w:rsidR="00A62D95">
        <w:t xml:space="preserve">Výběrové řízení na zhotovení inženýrských sítí- lokalita jihozápad </w:t>
      </w:r>
    </w:p>
    <w:p w:rsidR="00E060B2" w:rsidRDefault="00C52FBB" w:rsidP="00CF2A44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E060B2" w:rsidRPr="00DD5A4F">
        <w:t xml:space="preserve"> 3</w:t>
      </w:r>
      <w:r w:rsidRPr="00DD5A4F">
        <w:t>.</w:t>
      </w:r>
      <w:r w:rsidR="00717660" w:rsidRPr="00DD5A4F">
        <w:t xml:space="preserve"> </w:t>
      </w:r>
      <w:r w:rsidR="00A62D95">
        <w:t>Schválení závěrečného účtu a závěrečné zprávy hospodaření obce za rok 2018</w:t>
      </w:r>
    </w:p>
    <w:p w:rsidR="00ED77C5" w:rsidRDefault="00ED77C5" w:rsidP="00CF2A44">
      <w:pPr>
        <w:tabs>
          <w:tab w:val="left" w:pos="4320"/>
          <w:tab w:val="left" w:pos="4500"/>
        </w:tabs>
      </w:pPr>
      <w:r>
        <w:t xml:space="preserve">                4 . Schválení účetní závěrky obce </w:t>
      </w:r>
      <w:r w:rsidR="00E060B2" w:rsidRPr="00DD5A4F">
        <w:t xml:space="preserve">                </w:t>
      </w:r>
    </w:p>
    <w:p w:rsidR="00CF2A44" w:rsidRDefault="00ED77C5" w:rsidP="00CF2A44">
      <w:pPr>
        <w:tabs>
          <w:tab w:val="left" w:pos="4320"/>
          <w:tab w:val="left" w:pos="4500"/>
        </w:tabs>
      </w:pPr>
      <w:r>
        <w:t xml:space="preserve">                5</w:t>
      </w:r>
      <w:r w:rsidR="00E060B2" w:rsidRPr="00DD5A4F">
        <w:t>.</w:t>
      </w:r>
      <w:r w:rsidR="00717660" w:rsidRPr="00DD5A4F">
        <w:t xml:space="preserve"> </w:t>
      </w:r>
      <w:r w:rsidR="00A62D95">
        <w:t>Podání žádosti na POV</w:t>
      </w:r>
    </w:p>
    <w:p w:rsidR="00A62D95" w:rsidRDefault="00E97EA7" w:rsidP="00CF2A44">
      <w:pPr>
        <w:tabs>
          <w:tab w:val="left" w:pos="4320"/>
          <w:tab w:val="left" w:pos="4500"/>
        </w:tabs>
      </w:pPr>
      <w:r>
        <w:t xml:space="preserve">                </w:t>
      </w:r>
      <w:r w:rsidR="00ED77C5">
        <w:t>6</w:t>
      </w:r>
      <w:r>
        <w:t>.</w:t>
      </w:r>
      <w:r w:rsidR="00A62D95">
        <w:t xml:space="preserve"> Prodej pozemku č. 800/2</w:t>
      </w:r>
    </w:p>
    <w:p w:rsidR="00A62D95" w:rsidRDefault="00A62D95" w:rsidP="00CF2A44">
      <w:pPr>
        <w:tabs>
          <w:tab w:val="left" w:pos="4320"/>
          <w:tab w:val="left" w:pos="4500"/>
        </w:tabs>
      </w:pPr>
      <w:r>
        <w:t xml:space="preserve">                </w:t>
      </w:r>
      <w:r w:rsidR="00ED77C5">
        <w:t>7</w:t>
      </w:r>
      <w:r>
        <w:t xml:space="preserve">. Schválení daru SDH Častohostice </w:t>
      </w:r>
    </w:p>
    <w:p w:rsidR="00E97EA7" w:rsidRDefault="00E97EA7" w:rsidP="00CF2A44">
      <w:pPr>
        <w:tabs>
          <w:tab w:val="left" w:pos="4320"/>
          <w:tab w:val="left" w:pos="4500"/>
        </w:tabs>
      </w:pPr>
      <w:r>
        <w:t xml:space="preserve">                </w:t>
      </w:r>
      <w:r w:rsidR="00ED77C5">
        <w:t>8</w:t>
      </w:r>
      <w:r>
        <w:t xml:space="preserve"> Diskuse</w:t>
      </w:r>
      <w:r w:rsidR="00372B0A">
        <w:t>- zvážení vstupu do svazku vodovodů a kanalizací</w:t>
      </w:r>
    </w:p>
    <w:p w:rsidR="00717660" w:rsidRPr="00DD5A4F" w:rsidRDefault="0032485B" w:rsidP="00F73DE3">
      <w:pPr>
        <w:tabs>
          <w:tab w:val="left" w:pos="4320"/>
          <w:tab w:val="left" w:pos="4500"/>
        </w:tabs>
      </w:pPr>
      <w:r>
        <w:t xml:space="preserve">    </w:t>
      </w:r>
    </w:p>
    <w:p w:rsidR="00CC3B41" w:rsidRDefault="00E060B2" w:rsidP="00717660">
      <w:pPr>
        <w:tabs>
          <w:tab w:val="left" w:pos="4320"/>
          <w:tab w:val="left" w:pos="4500"/>
        </w:tabs>
      </w:pPr>
      <w:r w:rsidRPr="00D352AB">
        <w:rPr>
          <w:b/>
        </w:rPr>
        <w:t>1</w:t>
      </w:r>
      <w:r w:rsidR="00717660" w:rsidRPr="00DD5A4F">
        <w:t xml:space="preserve">. </w:t>
      </w:r>
      <w:r w:rsidR="00076FB2">
        <w:t xml:space="preserve"> </w:t>
      </w:r>
      <w:r w:rsidR="00A44946" w:rsidRPr="00DD5A4F">
        <w:t xml:space="preserve"> </w:t>
      </w:r>
      <w:r w:rsidR="00717660" w:rsidRPr="00DD5A4F">
        <w:t>S</w:t>
      </w:r>
      <w:r w:rsidR="00076FB2">
        <w:t xml:space="preserve"> </w:t>
      </w:r>
      <w:r w:rsidR="00717660" w:rsidRPr="00DD5A4F">
        <w:t>tarostka obce Bc. Marie Vláčilová přivítala přítomné a seznámila s programem jednání</w:t>
      </w:r>
    </w:p>
    <w:p w:rsidR="0032485B" w:rsidRPr="00DD5A4F" w:rsidRDefault="0032485B" w:rsidP="00717660">
      <w:pPr>
        <w:tabs>
          <w:tab w:val="left" w:pos="4320"/>
          <w:tab w:val="left" w:pos="4500"/>
        </w:tabs>
      </w:pPr>
      <w:r>
        <w:t xml:space="preserve">     </w:t>
      </w:r>
      <w:r w:rsidR="00076FB2">
        <w:t xml:space="preserve"> </w:t>
      </w:r>
      <w:r w:rsidR="00A62D95">
        <w:t>7</w:t>
      </w:r>
      <w:r>
        <w:t>-0-0</w:t>
      </w:r>
    </w:p>
    <w:p w:rsidR="00076FB2" w:rsidRDefault="00717660" w:rsidP="00372B0A">
      <w:pPr>
        <w:tabs>
          <w:tab w:val="left" w:pos="4320"/>
          <w:tab w:val="left" w:pos="4500"/>
        </w:tabs>
      </w:pPr>
      <w:r w:rsidRPr="00D352AB">
        <w:rPr>
          <w:b/>
        </w:rPr>
        <w:t>2</w:t>
      </w:r>
      <w:r w:rsidRPr="00DD5A4F">
        <w:t xml:space="preserve">. </w:t>
      </w:r>
      <w:r w:rsidR="00076FB2">
        <w:t xml:space="preserve"> Zástupce firmy KOINVEST Věra Bartuňková se ujala otevírání obálek.</w:t>
      </w:r>
    </w:p>
    <w:p w:rsidR="00372B0A" w:rsidRDefault="00076FB2" w:rsidP="00372B0A">
      <w:pPr>
        <w:tabs>
          <w:tab w:val="left" w:pos="4320"/>
          <w:tab w:val="left" w:pos="4500"/>
        </w:tabs>
      </w:pPr>
      <w:r>
        <w:t xml:space="preserve">    </w:t>
      </w:r>
      <w:r w:rsidR="00A44946" w:rsidRPr="00DD5A4F">
        <w:t xml:space="preserve"> </w:t>
      </w:r>
      <w:r w:rsidR="00372B0A">
        <w:t xml:space="preserve">Zastupitelstvo  na základě nabídek firem schválilo výběr dodavatele na zhotovení sítí  </w:t>
      </w:r>
    </w:p>
    <w:p w:rsidR="00372B0A" w:rsidRDefault="00372B0A" w:rsidP="0032485B">
      <w:pPr>
        <w:tabs>
          <w:tab w:val="left" w:pos="4320"/>
          <w:tab w:val="left" w:pos="4500"/>
        </w:tabs>
      </w:pPr>
      <w:r>
        <w:t xml:space="preserve">     v lokalitě jihozápad. Bylo osloveno 6 firem, omluvila se firma SILSTAP, Chládek a   </w:t>
      </w:r>
    </w:p>
    <w:p w:rsidR="0032485B" w:rsidRDefault="00372B0A" w:rsidP="0032485B">
      <w:pPr>
        <w:tabs>
          <w:tab w:val="left" w:pos="4320"/>
          <w:tab w:val="left" w:pos="4500"/>
        </w:tabs>
      </w:pPr>
      <w:r>
        <w:t xml:space="preserve">     Tintěra, Nabídky podala firma RORR s.r.o, COLAS cz, a.s, SWIETELSKY stavební s.r.o,</w:t>
      </w:r>
    </w:p>
    <w:p w:rsidR="00372B0A" w:rsidRDefault="00372B0A" w:rsidP="00E22727">
      <w:pPr>
        <w:tabs>
          <w:tab w:val="left" w:pos="4320"/>
          <w:tab w:val="left" w:pos="4500"/>
        </w:tabs>
      </w:pPr>
      <w:r>
        <w:t xml:space="preserve">     Zastupitelé vyhodnotili pořadí účastníků na základě nabídek.</w:t>
      </w:r>
      <w:r w:rsidR="00076FB2">
        <w:t>( protokol je součástí zápisu)</w:t>
      </w:r>
    </w:p>
    <w:p w:rsidR="00372B0A" w:rsidRDefault="00372B0A" w:rsidP="00E22727">
      <w:pPr>
        <w:tabs>
          <w:tab w:val="left" w:pos="4320"/>
          <w:tab w:val="left" w:pos="4500"/>
        </w:tabs>
      </w:pPr>
      <w:r>
        <w:t xml:space="preserve">     1. SWITETELSKY stavební s.r.o,</w:t>
      </w:r>
    </w:p>
    <w:p w:rsidR="00372B0A" w:rsidRDefault="00372B0A" w:rsidP="00E22727">
      <w:pPr>
        <w:tabs>
          <w:tab w:val="left" w:pos="4320"/>
          <w:tab w:val="left" w:pos="4500"/>
        </w:tabs>
      </w:pPr>
      <w:r>
        <w:t xml:space="preserve">         odštěpný závod Dopravní stavby K Silu 1143, 393 01 Pelhřimov   </w:t>
      </w:r>
    </w:p>
    <w:p w:rsidR="00372B0A" w:rsidRPr="00257DC8" w:rsidRDefault="00372B0A" w:rsidP="00E22727">
      <w:pPr>
        <w:tabs>
          <w:tab w:val="left" w:pos="4320"/>
          <w:tab w:val="left" w:pos="4500"/>
        </w:tabs>
        <w:rPr>
          <w:b/>
        </w:rPr>
      </w:pPr>
      <w:r w:rsidRPr="00257DC8">
        <w:rPr>
          <w:b/>
        </w:rPr>
        <w:t xml:space="preserve">         nabídnutá cena                 5 923 046,</w:t>
      </w:r>
      <w:r w:rsidR="00257DC8">
        <w:rPr>
          <w:b/>
        </w:rPr>
        <w:t>-   s DPH</w:t>
      </w:r>
    </w:p>
    <w:p w:rsidR="00372B0A" w:rsidRDefault="00372B0A" w:rsidP="00E22727">
      <w:pPr>
        <w:tabs>
          <w:tab w:val="left" w:pos="4320"/>
          <w:tab w:val="left" w:pos="4500"/>
        </w:tabs>
      </w:pPr>
      <w:r>
        <w:t xml:space="preserve">     2. COLAS CZ a.s. divize silničního stavitelství, oblast JIH, </w:t>
      </w:r>
    </w:p>
    <w:p w:rsidR="00372B0A" w:rsidRDefault="00372B0A" w:rsidP="00E22727">
      <w:pPr>
        <w:tabs>
          <w:tab w:val="left" w:pos="4320"/>
          <w:tab w:val="left" w:pos="4500"/>
        </w:tabs>
      </w:pPr>
      <w:r>
        <w:t xml:space="preserve">         Kosovská 10,58637 Jihlava</w:t>
      </w:r>
    </w:p>
    <w:p w:rsidR="00257DC8" w:rsidRDefault="00372B0A" w:rsidP="00E22727">
      <w:pPr>
        <w:tabs>
          <w:tab w:val="left" w:pos="4320"/>
          <w:tab w:val="left" w:pos="4500"/>
        </w:tabs>
        <w:rPr>
          <w:b/>
        </w:rPr>
      </w:pPr>
      <w:r>
        <w:t xml:space="preserve">         </w:t>
      </w:r>
      <w:r w:rsidRPr="00257DC8">
        <w:rPr>
          <w:b/>
        </w:rPr>
        <w:t xml:space="preserve">Nabídnutá cena     </w:t>
      </w:r>
      <w:r w:rsidR="00257DC8" w:rsidRPr="00257DC8">
        <w:rPr>
          <w:b/>
        </w:rPr>
        <w:t xml:space="preserve">            6 149 220,-</w:t>
      </w:r>
      <w:r w:rsidR="00257DC8">
        <w:rPr>
          <w:b/>
        </w:rPr>
        <w:t xml:space="preserve">   s DPH</w:t>
      </w:r>
      <w:r w:rsidR="00257DC8" w:rsidRPr="00257DC8">
        <w:rPr>
          <w:b/>
        </w:rPr>
        <w:t xml:space="preserve"> </w:t>
      </w:r>
      <w:r w:rsidRPr="00257DC8">
        <w:rPr>
          <w:b/>
        </w:rPr>
        <w:t xml:space="preserve">      </w:t>
      </w:r>
    </w:p>
    <w:p w:rsidR="00257DC8" w:rsidRPr="00257DC8" w:rsidRDefault="00257DC8" w:rsidP="00E22727">
      <w:pPr>
        <w:tabs>
          <w:tab w:val="left" w:pos="4320"/>
          <w:tab w:val="left" w:pos="4500"/>
        </w:tabs>
      </w:pPr>
      <w:r w:rsidRPr="00257DC8">
        <w:t xml:space="preserve">     3. PORR a.s Dopravní stavby- odštěpný závod Morava, Znojemská 78, 586 01</w:t>
      </w:r>
    </w:p>
    <w:p w:rsidR="00372B0A" w:rsidRDefault="00372B0A" w:rsidP="00E22727">
      <w:pPr>
        <w:tabs>
          <w:tab w:val="left" w:pos="4320"/>
          <w:tab w:val="left" w:pos="4500"/>
        </w:tabs>
        <w:rPr>
          <w:b/>
        </w:rPr>
      </w:pPr>
      <w:r w:rsidRPr="00257DC8">
        <w:rPr>
          <w:b/>
        </w:rPr>
        <w:t xml:space="preserve">        </w:t>
      </w:r>
      <w:r w:rsidR="00257DC8">
        <w:rPr>
          <w:b/>
        </w:rPr>
        <w:t xml:space="preserve"> Nabídnutá cena                 6  468 346,-  s DPH</w:t>
      </w:r>
    </w:p>
    <w:p w:rsidR="00257DC8" w:rsidRDefault="00257DC8" w:rsidP="00E22727">
      <w:pPr>
        <w:tabs>
          <w:tab w:val="left" w:pos="4320"/>
          <w:tab w:val="left" w:pos="4500"/>
        </w:tabs>
      </w:pPr>
      <w:r w:rsidRPr="00257DC8">
        <w:t xml:space="preserve">         7-0-0</w:t>
      </w:r>
    </w:p>
    <w:p w:rsidR="00257DC8" w:rsidRDefault="00257DC8" w:rsidP="00E22727">
      <w:pPr>
        <w:tabs>
          <w:tab w:val="left" w:pos="4320"/>
          <w:tab w:val="left" w:pos="4500"/>
        </w:tabs>
      </w:pPr>
    </w:p>
    <w:p w:rsidR="00076FB2" w:rsidRPr="00257DC8" w:rsidRDefault="00076FB2" w:rsidP="00E22727">
      <w:pPr>
        <w:tabs>
          <w:tab w:val="left" w:pos="4320"/>
          <w:tab w:val="left" w:pos="4500"/>
        </w:tabs>
      </w:pPr>
    </w:p>
    <w:p w:rsidR="00257DC8" w:rsidRDefault="00257DC8" w:rsidP="00257DC8">
      <w:pPr>
        <w:tabs>
          <w:tab w:val="left" w:pos="4320"/>
          <w:tab w:val="left" w:pos="4500"/>
        </w:tabs>
      </w:pPr>
      <w:r w:rsidRPr="00D352AB">
        <w:rPr>
          <w:b/>
        </w:rPr>
        <w:t>3</w:t>
      </w:r>
      <w:r w:rsidR="00717660" w:rsidRPr="00DD5A4F">
        <w:t>.</w:t>
      </w:r>
      <w:r w:rsidR="00A44946" w:rsidRPr="00DD5A4F">
        <w:t xml:space="preserve"> </w:t>
      </w:r>
      <w:r w:rsidR="00CE6211" w:rsidRPr="00DD5A4F">
        <w:t xml:space="preserve"> </w:t>
      </w:r>
      <w:r>
        <w:t xml:space="preserve">V tomto bodu programu starostka seznámila přítomné přezkumem hospodaření obce a na    </w:t>
      </w:r>
    </w:p>
    <w:p w:rsidR="00257DC8" w:rsidRDefault="00257DC8" w:rsidP="00257DC8">
      <w:pPr>
        <w:tabs>
          <w:tab w:val="left" w:pos="4320"/>
          <w:tab w:val="left" w:pos="4500"/>
        </w:tabs>
      </w:pPr>
      <w:r>
        <w:t xml:space="preserve">   </w:t>
      </w:r>
      <w:r w:rsidR="00D352AB">
        <w:t xml:space="preserve"> </w:t>
      </w:r>
      <w:r>
        <w:t xml:space="preserve"> rok 2018 </w:t>
      </w:r>
      <w:r w:rsidR="00D352AB">
        <w:t>a</w:t>
      </w:r>
    </w:p>
    <w:p w:rsidR="00ED77C5" w:rsidRDefault="00D352AB" w:rsidP="00257DC8">
      <w:pPr>
        <w:tabs>
          <w:tab w:val="left" w:pos="4320"/>
          <w:tab w:val="left" w:pos="4500"/>
        </w:tabs>
      </w:pPr>
      <w:r>
        <w:t xml:space="preserve">   </w:t>
      </w:r>
      <w:r w:rsidR="00ED77C5">
        <w:t xml:space="preserve">  </w:t>
      </w:r>
      <w:r w:rsidR="00257DC8">
        <w:t xml:space="preserve">základě toho přítomní zastupitelé schválili závěrečný účet a závěrečnou zprávu </w:t>
      </w:r>
      <w:r w:rsidR="00ED77C5">
        <w:t xml:space="preserve">  </w:t>
      </w:r>
    </w:p>
    <w:p w:rsidR="00D352AB" w:rsidRDefault="00ED77C5" w:rsidP="00257DC8">
      <w:pPr>
        <w:tabs>
          <w:tab w:val="left" w:pos="4320"/>
          <w:tab w:val="left" w:pos="4500"/>
        </w:tabs>
      </w:pPr>
      <w:r>
        <w:t xml:space="preserve">   </w:t>
      </w:r>
      <w:r w:rsidR="006B2E33">
        <w:t xml:space="preserve"> </w:t>
      </w:r>
      <w:r>
        <w:t xml:space="preserve"> hospodaření .</w:t>
      </w:r>
      <w:r w:rsidR="00D352AB">
        <w:t xml:space="preserve">    </w:t>
      </w:r>
    </w:p>
    <w:p w:rsidR="00ED77C5" w:rsidRDefault="00D352AB" w:rsidP="00257DC8">
      <w:pPr>
        <w:tabs>
          <w:tab w:val="left" w:pos="4320"/>
          <w:tab w:val="left" w:pos="4500"/>
        </w:tabs>
      </w:pPr>
      <w:r>
        <w:t xml:space="preserve">  </w:t>
      </w:r>
      <w:r w:rsidR="00ED77C5">
        <w:t xml:space="preserve"> </w:t>
      </w:r>
      <w:r w:rsidR="006B2E33">
        <w:t xml:space="preserve"> </w:t>
      </w:r>
      <w:r>
        <w:t xml:space="preserve"> </w:t>
      </w:r>
      <w:r w:rsidR="00257DC8">
        <w:t xml:space="preserve">obce Častohostice za rok 2018 a přijali opatření k nápravě </w:t>
      </w:r>
      <w:r>
        <w:t xml:space="preserve"> zjištěných chyb </w:t>
      </w:r>
      <w:r w:rsidR="00257DC8">
        <w:t xml:space="preserve">nedostatků </w:t>
      </w:r>
    </w:p>
    <w:p w:rsidR="00E22727" w:rsidRDefault="00D352AB" w:rsidP="00257DC8">
      <w:pPr>
        <w:tabs>
          <w:tab w:val="left" w:pos="4320"/>
          <w:tab w:val="left" w:pos="4500"/>
        </w:tabs>
      </w:pPr>
      <w:r>
        <w:t xml:space="preserve">  </w:t>
      </w:r>
      <w:r w:rsidR="00ED77C5">
        <w:t xml:space="preserve"> </w:t>
      </w:r>
      <w:r w:rsidR="006B2E33">
        <w:t xml:space="preserve"> </w:t>
      </w:r>
      <w:r>
        <w:t xml:space="preserve"> </w:t>
      </w:r>
      <w:r w:rsidR="00257DC8">
        <w:t>z přezkumu hospodaření za rok 2018</w:t>
      </w:r>
      <w:r>
        <w:t>.</w:t>
      </w:r>
    </w:p>
    <w:p w:rsidR="006B2E33" w:rsidRDefault="00E22727" w:rsidP="00E22727">
      <w:pPr>
        <w:tabs>
          <w:tab w:val="left" w:pos="4320"/>
          <w:tab w:val="left" w:pos="4500"/>
        </w:tabs>
      </w:pPr>
      <w:r>
        <w:t xml:space="preserve">    </w:t>
      </w:r>
      <w:r w:rsidR="006B2E33">
        <w:t xml:space="preserve"> </w:t>
      </w:r>
      <w:r w:rsidR="00D352AB">
        <w:t>7-0-0</w:t>
      </w:r>
      <w:r>
        <w:t xml:space="preserve"> </w:t>
      </w:r>
    </w:p>
    <w:p w:rsidR="00ED77C5" w:rsidRDefault="00ED77C5" w:rsidP="00E22727">
      <w:pPr>
        <w:tabs>
          <w:tab w:val="left" w:pos="4320"/>
          <w:tab w:val="left" w:pos="4500"/>
        </w:tabs>
      </w:pPr>
      <w:r>
        <w:rPr>
          <w:b/>
        </w:rPr>
        <w:t xml:space="preserve"> </w:t>
      </w:r>
      <w:r w:rsidRPr="00ED77C5">
        <w:rPr>
          <w:b/>
        </w:rPr>
        <w:t>4</w:t>
      </w:r>
      <w:r>
        <w:rPr>
          <w:b/>
        </w:rPr>
        <w:t xml:space="preserve">. </w:t>
      </w:r>
      <w:r w:rsidR="006B2E33">
        <w:rPr>
          <w:b/>
        </w:rPr>
        <w:t xml:space="preserve">  </w:t>
      </w:r>
      <w:r w:rsidR="006B2E33" w:rsidRPr="006B2E33">
        <w:t>Přítomní zastupitelé schválili účetní zavěrku obce za rok 2018</w:t>
      </w:r>
    </w:p>
    <w:p w:rsidR="006B2E33" w:rsidRPr="00ED77C5" w:rsidRDefault="006B2E33" w:rsidP="00E22727">
      <w:pPr>
        <w:tabs>
          <w:tab w:val="left" w:pos="4320"/>
          <w:tab w:val="left" w:pos="4500"/>
        </w:tabs>
        <w:rPr>
          <w:b/>
        </w:rPr>
      </w:pPr>
      <w:r>
        <w:t xml:space="preserve">      7-0-0</w:t>
      </w:r>
    </w:p>
    <w:p w:rsidR="00D352AB" w:rsidRDefault="00ED77C5" w:rsidP="00CE6211">
      <w:pPr>
        <w:tabs>
          <w:tab w:val="left" w:pos="4320"/>
          <w:tab w:val="left" w:pos="4500"/>
        </w:tabs>
      </w:pPr>
      <w:r>
        <w:rPr>
          <w:b/>
        </w:rPr>
        <w:t xml:space="preserve"> 5.</w:t>
      </w:r>
      <w:r w:rsidR="006B2E33">
        <w:rPr>
          <w:b/>
        </w:rPr>
        <w:t xml:space="preserve">  </w:t>
      </w:r>
      <w:r w:rsidR="008F43DC" w:rsidRPr="00DD5A4F">
        <w:t>Přítomní zastupitelé schválili</w:t>
      </w:r>
      <w:r w:rsidR="00D352AB">
        <w:t xml:space="preserve"> požádání o dotaci z programu POV bude požádáno na VO   </w:t>
      </w:r>
    </w:p>
    <w:p w:rsidR="00E97EA7" w:rsidRPr="00DD5A4F" w:rsidRDefault="00D352AB" w:rsidP="00CE6211">
      <w:pPr>
        <w:tabs>
          <w:tab w:val="left" w:pos="4320"/>
          <w:tab w:val="left" w:pos="4500"/>
        </w:tabs>
      </w:pPr>
      <w:r>
        <w:t xml:space="preserve">    </w:t>
      </w:r>
      <w:r w:rsidR="006B2E33">
        <w:t xml:space="preserve">  </w:t>
      </w:r>
      <w:r>
        <w:t>v lokalitě jihozápad</w:t>
      </w:r>
      <w:r w:rsidR="008F43DC">
        <w:t>.</w:t>
      </w:r>
    </w:p>
    <w:p w:rsidR="0087262F" w:rsidRPr="00DD5A4F" w:rsidRDefault="0087262F" w:rsidP="00CE6211">
      <w:pPr>
        <w:tabs>
          <w:tab w:val="left" w:pos="4320"/>
          <w:tab w:val="left" w:pos="4500"/>
        </w:tabs>
      </w:pPr>
      <w:r w:rsidRPr="00DD5A4F">
        <w:t xml:space="preserve">   </w:t>
      </w:r>
      <w:r w:rsidR="006B2E33">
        <w:t xml:space="preserve">  </w:t>
      </w:r>
      <w:r w:rsidRPr="00DD5A4F">
        <w:t xml:space="preserve"> </w:t>
      </w:r>
      <w:r w:rsidR="00D352AB">
        <w:t>7</w:t>
      </w:r>
      <w:r w:rsidRPr="00DD5A4F">
        <w:t>-0-</w:t>
      </w:r>
      <w:r w:rsidR="00BC23F9" w:rsidRPr="00DD5A4F">
        <w:t>0</w:t>
      </w:r>
    </w:p>
    <w:p w:rsidR="00D352AB" w:rsidRDefault="00ED77C5" w:rsidP="00D352AB">
      <w:pPr>
        <w:pStyle w:val="Nadpis6"/>
        <w:spacing w:before="0" w:after="0" w:line="276" w:lineRule="auto"/>
        <w:jc w:val="both"/>
        <w:rPr>
          <w:b w:val="0"/>
          <w:sz w:val="24"/>
          <w:szCs w:val="24"/>
        </w:rPr>
      </w:pPr>
      <w:r>
        <w:t>6</w:t>
      </w:r>
      <w:r w:rsidR="00BC23F9" w:rsidRPr="00DD5A4F">
        <w:t>.</w:t>
      </w:r>
      <w:r w:rsidR="00E97EA7">
        <w:rPr>
          <w:b w:val="0"/>
          <w:sz w:val="24"/>
          <w:szCs w:val="24"/>
        </w:rPr>
        <w:t xml:space="preserve"> </w:t>
      </w:r>
      <w:r w:rsidR="006B2E33">
        <w:rPr>
          <w:b w:val="0"/>
          <w:sz w:val="24"/>
          <w:szCs w:val="24"/>
        </w:rPr>
        <w:t xml:space="preserve">  </w:t>
      </w:r>
      <w:r w:rsidR="00E97EA7">
        <w:rPr>
          <w:b w:val="0"/>
          <w:sz w:val="24"/>
          <w:szCs w:val="24"/>
        </w:rPr>
        <w:t xml:space="preserve">Zastupitelstvo obce </w:t>
      </w:r>
      <w:r w:rsidR="00D352AB">
        <w:rPr>
          <w:b w:val="0"/>
          <w:sz w:val="24"/>
          <w:szCs w:val="24"/>
        </w:rPr>
        <w:t xml:space="preserve">odsouhlasilo prodej pozemku č. 800/2 o výměře 264 m2 </w:t>
      </w:r>
    </w:p>
    <w:p w:rsidR="00E97EA7" w:rsidRDefault="00D352AB" w:rsidP="00D352AB">
      <w:pPr>
        <w:pStyle w:val="Nadpis6"/>
        <w:spacing w:before="0" w:after="0" w:line="276" w:lineRule="auto"/>
        <w:jc w:val="both"/>
        <w:rPr>
          <w:bCs w:val="0"/>
          <w:kern w:val="36"/>
        </w:rPr>
      </w:pPr>
      <w:r>
        <w:rPr>
          <w:b w:val="0"/>
          <w:sz w:val="24"/>
          <w:szCs w:val="24"/>
        </w:rPr>
        <w:t xml:space="preserve">    </w:t>
      </w:r>
      <w:r w:rsidR="006B2E33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panu Petru Mácovi cena 15 Kč/m2</w:t>
      </w:r>
    </w:p>
    <w:p w:rsidR="00E97EA7" w:rsidRPr="00D352AB" w:rsidRDefault="00D352AB" w:rsidP="00E97EA7">
      <w:pPr>
        <w:rPr>
          <w:bCs/>
          <w:kern w:val="36"/>
        </w:rPr>
      </w:pPr>
      <w:r w:rsidRPr="00D352AB">
        <w:rPr>
          <w:bCs/>
          <w:kern w:val="36"/>
        </w:rPr>
        <w:t xml:space="preserve">    </w:t>
      </w:r>
      <w:r w:rsidR="006B2E33">
        <w:rPr>
          <w:bCs/>
          <w:kern w:val="36"/>
        </w:rPr>
        <w:t xml:space="preserve"> </w:t>
      </w:r>
      <w:r w:rsidRPr="00D352AB">
        <w:rPr>
          <w:bCs/>
          <w:kern w:val="36"/>
        </w:rPr>
        <w:t xml:space="preserve">7-0-0 </w:t>
      </w:r>
    </w:p>
    <w:p w:rsidR="00D352AB" w:rsidRDefault="00ED77C5" w:rsidP="00E97EA7">
      <w:pPr>
        <w:tabs>
          <w:tab w:val="left" w:pos="4320"/>
          <w:tab w:val="left" w:pos="4500"/>
        </w:tabs>
      </w:pPr>
      <w:r w:rsidRPr="00ED77C5">
        <w:rPr>
          <w:b/>
        </w:rPr>
        <w:t>7</w:t>
      </w:r>
      <w:r w:rsidR="00D352AB">
        <w:t>.</w:t>
      </w:r>
      <w:r w:rsidR="006B2E33">
        <w:t xml:space="preserve">  </w:t>
      </w:r>
      <w:r w:rsidR="00D352AB">
        <w:t xml:space="preserve"> Zastupitelstvo schválilo dar SDH Častohostice ve výši 10 000,- na činnost sboru</w:t>
      </w:r>
    </w:p>
    <w:p w:rsidR="00D352AB" w:rsidRDefault="00D352AB" w:rsidP="00E97EA7">
      <w:pPr>
        <w:tabs>
          <w:tab w:val="left" w:pos="4320"/>
          <w:tab w:val="left" w:pos="4500"/>
        </w:tabs>
      </w:pPr>
      <w:r>
        <w:t xml:space="preserve">    </w:t>
      </w:r>
      <w:r w:rsidR="006B2E33">
        <w:t xml:space="preserve">  </w:t>
      </w:r>
      <w:r>
        <w:t>7-0-0</w:t>
      </w:r>
    </w:p>
    <w:p w:rsidR="00D352AB" w:rsidRDefault="00ED77C5" w:rsidP="00D352AB">
      <w:pPr>
        <w:tabs>
          <w:tab w:val="left" w:pos="4320"/>
          <w:tab w:val="left" w:pos="4500"/>
        </w:tabs>
      </w:pPr>
      <w:r>
        <w:rPr>
          <w:b/>
        </w:rPr>
        <w:t>8</w:t>
      </w:r>
      <w:r w:rsidR="00D352AB" w:rsidRPr="00D352AB">
        <w:rPr>
          <w:b/>
        </w:rPr>
        <w:t>.</w:t>
      </w:r>
      <w:r w:rsidR="00D352AB">
        <w:t xml:space="preserve">   V diskusi zastupitelé řešili výhody a nevýhody vstupu do svazku vodovodu a kanalizací.</w:t>
      </w:r>
    </w:p>
    <w:p w:rsidR="00D352AB" w:rsidRDefault="00D352AB" w:rsidP="00D352AB">
      <w:pPr>
        <w:tabs>
          <w:tab w:val="left" w:pos="4320"/>
          <w:tab w:val="left" w:pos="4500"/>
        </w:tabs>
      </w:pPr>
      <w:r>
        <w:t xml:space="preserve">       Výhodou pri vstupu by bylo pomoc ze strany svazku financování oprav a rekonstrukce  </w:t>
      </w:r>
    </w:p>
    <w:p w:rsidR="00076FB2" w:rsidRDefault="00D352AB" w:rsidP="00D352AB">
      <w:pPr>
        <w:tabs>
          <w:tab w:val="left" w:pos="4320"/>
          <w:tab w:val="left" w:pos="4500"/>
        </w:tabs>
      </w:pPr>
      <w:r>
        <w:t xml:space="preserve">        řádů,  V případě výstavby kanalizace by tuto akci svazek zaštiťoval. Ze str</w:t>
      </w:r>
      <w:r w:rsidR="00076FB2">
        <w:t>a</w:t>
      </w:r>
      <w:r>
        <w:t xml:space="preserve">ny obce by </w:t>
      </w:r>
      <w:r w:rsidR="00076FB2">
        <w:t xml:space="preserve"> </w:t>
      </w:r>
    </w:p>
    <w:p w:rsidR="00076FB2" w:rsidRDefault="00076FB2" w:rsidP="00D352AB">
      <w:pPr>
        <w:tabs>
          <w:tab w:val="left" w:pos="4320"/>
          <w:tab w:val="left" w:pos="4500"/>
        </w:tabs>
      </w:pPr>
      <w:r>
        <w:t xml:space="preserve">        nedošlo k žádným  změnám , vodné pro občany by zůstávalo ve stejné výši jako  </w:t>
      </w:r>
    </w:p>
    <w:p w:rsidR="00076FB2" w:rsidRDefault="00076FB2" w:rsidP="00D352AB">
      <w:pPr>
        <w:tabs>
          <w:tab w:val="left" w:pos="4320"/>
          <w:tab w:val="left" w:pos="4500"/>
        </w:tabs>
      </w:pPr>
      <w:r>
        <w:t xml:space="preserve">        v současné době. Naopak obci Častohostice v letošním roce končí smlouva se svazkem </w:t>
      </w:r>
    </w:p>
    <w:p w:rsidR="00076FB2" w:rsidRDefault="00076FB2" w:rsidP="00D352AB">
      <w:pPr>
        <w:tabs>
          <w:tab w:val="left" w:pos="4320"/>
          <w:tab w:val="left" w:pos="4500"/>
        </w:tabs>
      </w:pPr>
      <w:r>
        <w:t xml:space="preserve">        o dodávkách vody v dalších obdobích by obci byla účtována vyšší sazba vodného a obec  </w:t>
      </w:r>
    </w:p>
    <w:p w:rsidR="00076FB2" w:rsidRDefault="00076FB2" w:rsidP="00D352AB">
      <w:pPr>
        <w:tabs>
          <w:tab w:val="left" w:pos="4320"/>
          <w:tab w:val="left" w:pos="4500"/>
        </w:tabs>
      </w:pPr>
      <w:r>
        <w:t xml:space="preserve">        by si musela zajišťovat sama služby s spojené s provozem vodovodu, což by pro obec   </w:t>
      </w:r>
    </w:p>
    <w:p w:rsidR="00E97EA7" w:rsidRDefault="00076FB2" w:rsidP="00D352AB">
      <w:pPr>
        <w:tabs>
          <w:tab w:val="left" w:pos="4320"/>
          <w:tab w:val="left" w:pos="4500"/>
        </w:tabs>
      </w:pPr>
      <w:r>
        <w:t xml:space="preserve">        byla další finanční zátěž.Tento bod bude předmětem dalších jednání zastupitelstva.</w:t>
      </w:r>
    </w:p>
    <w:p w:rsidR="00E97EA7" w:rsidRDefault="00E97EA7" w:rsidP="00F73DE3">
      <w:pPr>
        <w:tabs>
          <w:tab w:val="left" w:pos="4320"/>
          <w:tab w:val="left" w:pos="4500"/>
        </w:tabs>
      </w:pPr>
    </w:p>
    <w:p w:rsidR="00E060B2" w:rsidRDefault="00CC3B41" w:rsidP="00F73DE3">
      <w:pPr>
        <w:tabs>
          <w:tab w:val="left" w:pos="4320"/>
          <w:tab w:val="left" w:pos="4500"/>
        </w:tabs>
      </w:pPr>
      <w:r w:rsidRPr="00DD5A4F">
        <w:t>Schůze zastupitelstva byla ukončena v</w:t>
      </w:r>
      <w:r w:rsidR="00BC23F9" w:rsidRPr="00DD5A4F">
        <w:t> </w:t>
      </w:r>
      <w:r w:rsidR="00076FB2">
        <w:t>20</w:t>
      </w:r>
      <w:r w:rsidR="00BC23F9" w:rsidRPr="00DD5A4F">
        <w:t>.</w:t>
      </w:r>
      <w:r w:rsidR="00076FB2">
        <w:t>30</w:t>
      </w:r>
      <w:r w:rsidR="00BC23F9" w:rsidRPr="00DD5A4F">
        <w:t>.</w:t>
      </w:r>
      <w:r w:rsidRPr="00DD5A4F">
        <w:t xml:space="preserve"> hod</w:t>
      </w:r>
    </w:p>
    <w:p w:rsidR="00076FB2" w:rsidRDefault="00076FB2" w:rsidP="00F73DE3">
      <w:pPr>
        <w:tabs>
          <w:tab w:val="left" w:pos="4320"/>
          <w:tab w:val="left" w:pos="4500"/>
        </w:tabs>
      </w:pPr>
    </w:p>
    <w:p w:rsidR="00076FB2" w:rsidRPr="00DD5A4F" w:rsidRDefault="00076FB2" w:rsidP="00F73DE3">
      <w:pPr>
        <w:tabs>
          <w:tab w:val="left" w:pos="4320"/>
          <w:tab w:val="left" w:pos="4500"/>
        </w:tabs>
      </w:pPr>
    </w:p>
    <w:p w:rsidR="00E060B2" w:rsidRPr="00DD5A4F" w:rsidRDefault="00E060B2" w:rsidP="00F73DE3">
      <w:pPr>
        <w:tabs>
          <w:tab w:val="left" w:pos="4320"/>
          <w:tab w:val="left" w:pos="4500"/>
        </w:tabs>
      </w:pPr>
      <w:r w:rsidRPr="00DD5A4F">
        <w:t xml:space="preserve"> </w:t>
      </w:r>
      <w:r w:rsidR="00CC3B41" w:rsidRPr="00DD5A4F">
        <w:t>Ověřovatelé:</w:t>
      </w:r>
      <w:r w:rsidR="00076FB2">
        <w:t xml:space="preserve"> Vydra Jiří</w:t>
      </w:r>
      <w:r w:rsidR="00BC23F9" w:rsidRPr="00DD5A4F">
        <w:t xml:space="preserve">,                                 </w:t>
      </w:r>
      <w:r w:rsidR="00CC3B41" w:rsidRPr="00DD5A4F">
        <w:t xml:space="preserve">Starostka: </w:t>
      </w:r>
      <w:r w:rsidR="00FB4763" w:rsidRPr="00DD5A4F">
        <w:t>Bc.Marie Vláčilová</w:t>
      </w:r>
    </w:p>
    <w:p w:rsidR="00BC23F9" w:rsidRPr="00B70AD3" w:rsidRDefault="00A44946" w:rsidP="00E52F76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 w:rsidR="00076FB2">
        <w:rPr>
          <w:iCs/>
        </w:rPr>
        <w:t xml:space="preserve"> Hobza Karel</w:t>
      </w:r>
    </w:p>
    <w:p w:rsidR="009E7A7D" w:rsidRPr="00DD5A4F" w:rsidRDefault="00CC3B41" w:rsidP="00E52F76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 xml:space="preserve">Zapisovatel: </w:t>
      </w:r>
      <w:r w:rsidR="0087262F" w:rsidRPr="00DD5A4F">
        <w:rPr>
          <w:iCs/>
        </w:rPr>
        <w:t xml:space="preserve">   </w:t>
      </w:r>
      <w:r w:rsidRPr="00DD5A4F">
        <w:rPr>
          <w:iCs/>
        </w:rPr>
        <w:t>Nesiba Lukáš</w:t>
      </w: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DD5A4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DD5A4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0B03DE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0B03DE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0B03DE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Pr="003B5D8B" w:rsidRDefault="00087408" w:rsidP="00E52F76">
      <w:pPr>
        <w:tabs>
          <w:tab w:val="left" w:pos="4320"/>
          <w:tab w:val="left" w:pos="4500"/>
        </w:tabs>
        <w:rPr>
          <w:b/>
          <w:iCs/>
          <w:sz w:val="28"/>
          <w:szCs w:val="28"/>
        </w:rPr>
      </w:pPr>
      <w:r w:rsidRPr="003B5D8B">
        <w:rPr>
          <w:i/>
          <w:iCs/>
          <w:sz w:val="28"/>
          <w:szCs w:val="28"/>
        </w:rPr>
        <w:t xml:space="preserve">                               </w:t>
      </w:r>
      <w:r w:rsidRPr="003B5D8B">
        <w:rPr>
          <w:b/>
          <w:iCs/>
          <w:sz w:val="28"/>
          <w:szCs w:val="28"/>
        </w:rPr>
        <w:t>Usnesení ze </w:t>
      </w:r>
      <w:r w:rsidR="00076FB2" w:rsidRPr="003B5D8B">
        <w:rPr>
          <w:b/>
          <w:iCs/>
          <w:sz w:val="28"/>
          <w:szCs w:val="28"/>
        </w:rPr>
        <w:t>7</w:t>
      </w:r>
      <w:r w:rsidR="002275DF" w:rsidRPr="003B5D8B">
        <w:rPr>
          <w:b/>
          <w:iCs/>
          <w:sz w:val="28"/>
          <w:szCs w:val="28"/>
        </w:rPr>
        <w:t>.</w:t>
      </w:r>
      <w:r w:rsidRPr="003B5D8B">
        <w:rPr>
          <w:b/>
          <w:iCs/>
          <w:sz w:val="28"/>
          <w:szCs w:val="28"/>
        </w:rPr>
        <w:t xml:space="preserve"> zasedání zastupitelstva obce Častohostice </w:t>
      </w:r>
    </w:p>
    <w:p w:rsidR="00087408" w:rsidRPr="002275DF" w:rsidRDefault="00087408" w:rsidP="001C5844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dne </w:t>
      </w:r>
      <w:r w:rsidR="00076FB2">
        <w:rPr>
          <w:b/>
          <w:iCs/>
          <w:sz w:val="28"/>
          <w:szCs w:val="28"/>
        </w:rPr>
        <w:t>3</w:t>
      </w:r>
      <w:r w:rsidR="00B70AD3">
        <w:rPr>
          <w:b/>
          <w:iCs/>
          <w:sz w:val="28"/>
          <w:szCs w:val="28"/>
        </w:rPr>
        <w:t>.</w:t>
      </w:r>
      <w:r w:rsidR="00076FB2">
        <w:rPr>
          <w:b/>
          <w:iCs/>
          <w:sz w:val="28"/>
          <w:szCs w:val="28"/>
        </w:rPr>
        <w:t>6</w:t>
      </w:r>
      <w:r>
        <w:rPr>
          <w:b/>
          <w:iCs/>
          <w:sz w:val="28"/>
          <w:szCs w:val="28"/>
        </w:rPr>
        <w:t>.201</w:t>
      </w:r>
      <w:r w:rsidR="0087262F">
        <w:rPr>
          <w:b/>
          <w:iCs/>
          <w:sz w:val="28"/>
          <w:szCs w:val="28"/>
        </w:rPr>
        <w:t>9</w:t>
      </w: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 vzali na vědomí a odsouhlasili následující usnesení:</w:t>
      </w:r>
    </w:p>
    <w:p w:rsidR="00637D60" w:rsidRPr="001C5844" w:rsidRDefault="00637D60" w:rsidP="00637D60">
      <w:pPr>
        <w:tabs>
          <w:tab w:val="left" w:pos="4320"/>
          <w:tab w:val="left" w:pos="4500"/>
        </w:tabs>
        <w:rPr>
          <w:iCs/>
        </w:rPr>
      </w:pPr>
      <w:r w:rsidRPr="001C5844">
        <w:rPr>
          <w:iCs/>
        </w:rPr>
        <w:t xml:space="preserve">Usnesení č. </w:t>
      </w:r>
    </w:p>
    <w:p w:rsidR="00637D60" w:rsidRPr="001C5844" w:rsidRDefault="00B70AD3" w:rsidP="00637D60">
      <w:pPr>
        <w:tabs>
          <w:tab w:val="left" w:pos="4320"/>
          <w:tab w:val="left" w:pos="4500"/>
        </w:tabs>
        <w:rPr>
          <w:iCs/>
        </w:rPr>
      </w:pPr>
      <w:r w:rsidRPr="001C5844">
        <w:rPr>
          <w:b/>
          <w:iCs/>
        </w:rPr>
        <w:t>3</w:t>
      </w:r>
      <w:r w:rsidR="00076FB2" w:rsidRPr="001C5844">
        <w:rPr>
          <w:b/>
          <w:iCs/>
        </w:rPr>
        <w:t>8</w:t>
      </w:r>
      <w:r w:rsidR="00637D60" w:rsidRPr="001C5844">
        <w:rPr>
          <w:iCs/>
        </w:rPr>
        <w:t xml:space="preserve">). </w:t>
      </w:r>
      <w:r w:rsidR="0087262F" w:rsidRPr="001C5844">
        <w:rPr>
          <w:iCs/>
        </w:rPr>
        <w:t>S</w:t>
      </w:r>
      <w:r w:rsidR="00637D60" w:rsidRPr="001C5844">
        <w:rPr>
          <w:iCs/>
        </w:rPr>
        <w:t>chválení  programu jednání</w:t>
      </w:r>
    </w:p>
    <w:p w:rsidR="00B70AD3" w:rsidRPr="001C5844" w:rsidRDefault="00076FB2" w:rsidP="00637D60">
      <w:pPr>
        <w:tabs>
          <w:tab w:val="left" w:pos="4320"/>
          <w:tab w:val="left" w:pos="4500"/>
        </w:tabs>
        <w:rPr>
          <w:iCs/>
        </w:rPr>
      </w:pPr>
      <w:r w:rsidRPr="001C5844">
        <w:rPr>
          <w:iCs/>
        </w:rPr>
        <w:t xml:space="preserve">      7</w:t>
      </w:r>
      <w:r w:rsidR="00637D60" w:rsidRPr="001C5844">
        <w:rPr>
          <w:iCs/>
        </w:rPr>
        <w:t>-0-0</w:t>
      </w:r>
    </w:p>
    <w:p w:rsidR="001C5844" w:rsidRPr="001C5844" w:rsidRDefault="00B70AD3" w:rsidP="00076FB2">
      <w:pPr>
        <w:tabs>
          <w:tab w:val="left" w:pos="4320"/>
          <w:tab w:val="left" w:pos="4500"/>
        </w:tabs>
      </w:pPr>
      <w:r w:rsidRPr="001C5844">
        <w:rPr>
          <w:b/>
          <w:iCs/>
        </w:rPr>
        <w:t>3</w:t>
      </w:r>
      <w:r w:rsidR="00076FB2" w:rsidRPr="001C5844">
        <w:rPr>
          <w:b/>
          <w:iCs/>
        </w:rPr>
        <w:t>9</w:t>
      </w:r>
      <w:r w:rsidR="00637D60" w:rsidRPr="001C5844">
        <w:rPr>
          <w:b/>
          <w:iCs/>
        </w:rPr>
        <w:t>)</w:t>
      </w:r>
      <w:r w:rsidR="00637D60" w:rsidRPr="001C5844">
        <w:rPr>
          <w:iCs/>
        </w:rPr>
        <w:t>.</w:t>
      </w:r>
      <w:r w:rsidR="0087262F" w:rsidRPr="001C5844">
        <w:rPr>
          <w:iCs/>
        </w:rPr>
        <w:t xml:space="preserve"> </w:t>
      </w:r>
      <w:r w:rsidR="00076FB2" w:rsidRPr="001C5844">
        <w:t xml:space="preserve">Zastupitelé vyhodnotili pořadí účastníků na základě nabídek.( protokol je součástí </w:t>
      </w:r>
    </w:p>
    <w:p w:rsidR="00076FB2" w:rsidRPr="001C5844" w:rsidRDefault="001C5844" w:rsidP="00076FB2">
      <w:pPr>
        <w:tabs>
          <w:tab w:val="left" w:pos="4320"/>
          <w:tab w:val="left" w:pos="4500"/>
        </w:tabs>
      </w:pPr>
      <w:r w:rsidRPr="001C5844">
        <w:t xml:space="preserve">         </w:t>
      </w:r>
      <w:r w:rsidR="00076FB2" w:rsidRPr="001C5844">
        <w:t>zápisu)</w:t>
      </w:r>
    </w:p>
    <w:p w:rsidR="00076FB2" w:rsidRPr="001C5844" w:rsidRDefault="00076FB2" w:rsidP="00076FB2">
      <w:pPr>
        <w:tabs>
          <w:tab w:val="left" w:pos="4320"/>
          <w:tab w:val="left" w:pos="4500"/>
        </w:tabs>
      </w:pPr>
      <w:r w:rsidRPr="001C5844">
        <w:t xml:space="preserve">     1. SWITETELSKY stavební s.r.o,</w:t>
      </w:r>
    </w:p>
    <w:p w:rsidR="00076FB2" w:rsidRPr="001C5844" w:rsidRDefault="00076FB2" w:rsidP="00076FB2">
      <w:pPr>
        <w:tabs>
          <w:tab w:val="left" w:pos="4320"/>
          <w:tab w:val="left" w:pos="4500"/>
        </w:tabs>
      </w:pPr>
      <w:r w:rsidRPr="001C5844">
        <w:t xml:space="preserve">         odštěpný závod Dopravní stavby K Silu 1143, 393 01 Pelhřimov   </w:t>
      </w:r>
    </w:p>
    <w:p w:rsidR="00076FB2" w:rsidRPr="001C5844" w:rsidRDefault="00076FB2" w:rsidP="00076FB2">
      <w:pPr>
        <w:tabs>
          <w:tab w:val="left" w:pos="4320"/>
          <w:tab w:val="left" w:pos="4500"/>
        </w:tabs>
        <w:rPr>
          <w:b/>
        </w:rPr>
      </w:pPr>
      <w:r w:rsidRPr="001C5844">
        <w:rPr>
          <w:b/>
        </w:rPr>
        <w:t xml:space="preserve">         nabídnutá cena                 5 923 046,-   s DPH</w:t>
      </w:r>
    </w:p>
    <w:p w:rsidR="00076FB2" w:rsidRPr="001C5844" w:rsidRDefault="00076FB2" w:rsidP="00076FB2">
      <w:pPr>
        <w:tabs>
          <w:tab w:val="left" w:pos="4320"/>
          <w:tab w:val="left" w:pos="4500"/>
        </w:tabs>
      </w:pPr>
      <w:r w:rsidRPr="001C5844">
        <w:t xml:space="preserve">     2. COLAS CZ a.s. divize silničního stavitelství, oblast JIH, </w:t>
      </w:r>
    </w:p>
    <w:p w:rsidR="00076FB2" w:rsidRPr="001C5844" w:rsidRDefault="00076FB2" w:rsidP="00076FB2">
      <w:pPr>
        <w:tabs>
          <w:tab w:val="left" w:pos="4320"/>
          <w:tab w:val="left" w:pos="4500"/>
        </w:tabs>
      </w:pPr>
      <w:r w:rsidRPr="001C5844">
        <w:t xml:space="preserve">         Kosovská 10,58637 Jihlava</w:t>
      </w:r>
    </w:p>
    <w:p w:rsidR="00076FB2" w:rsidRPr="001C5844" w:rsidRDefault="00076FB2" w:rsidP="00076FB2">
      <w:pPr>
        <w:tabs>
          <w:tab w:val="left" w:pos="4320"/>
          <w:tab w:val="left" w:pos="4500"/>
        </w:tabs>
        <w:rPr>
          <w:b/>
        </w:rPr>
      </w:pPr>
      <w:r w:rsidRPr="001C5844">
        <w:t xml:space="preserve">         </w:t>
      </w:r>
      <w:r w:rsidRPr="001C5844">
        <w:rPr>
          <w:b/>
        </w:rPr>
        <w:t xml:space="preserve">Nabídnutá cena                 6 149 220,-   s DPH       </w:t>
      </w:r>
    </w:p>
    <w:p w:rsidR="00076FB2" w:rsidRPr="001C5844" w:rsidRDefault="00076FB2" w:rsidP="00076FB2">
      <w:pPr>
        <w:tabs>
          <w:tab w:val="left" w:pos="4320"/>
          <w:tab w:val="left" w:pos="4500"/>
        </w:tabs>
      </w:pPr>
      <w:r w:rsidRPr="001C5844">
        <w:t xml:space="preserve">     3. PORR a.s Dopravní stavby- odštěpný závod Morava, Znojemská 78, 586 01</w:t>
      </w:r>
    </w:p>
    <w:p w:rsidR="00076FB2" w:rsidRPr="001C5844" w:rsidRDefault="00076FB2" w:rsidP="00076FB2">
      <w:pPr>
        <w:tabs>
          <w:tab w:val="left" w:pos="4320"/>
          <w:tab w:val="left" w:pos="4500"/>
        </w:tabs>
        <w:rPr>
          <w:b/>
        </w:rPr>
      </w:pPr>
      <w:r w:rsidRPr="001C5844">
        <w:rPr>
          <w:b/>
        </w:rPr>
        <w:t xml:space="preserve">         Nabídnutá cena                 6  468 346,-  s DPH</w:t>
      </w:r>
    </w:p>
    <w:p w:rsidR="00B70AD3" w:rsidRPr="001C5844" w:rsidRDefault="00076FB2" w:rsidP="00B70AD3">
      <w:pPr>
        <w:tabs>
          <w:tab w:val="left" w:pos="4320"/>
          <w:tab w:val="left" w:pos="4500"/>
        </w:tabs>
      </w:pPr>
      <w:r w:rsidRPr="001C5844">
        <w:t xml:space="preserve">         7-0-0</w:t>
      </w:r>
      <w:r w:rsidR="00B70AD3" w:rsidRPr="001C5844">
        <w:t xml:space="preserve">  </w:t>
      </w:r>
      <w:r w:rsidRPr="001C5844">
        <w:t xml:space="preserve">   </w:t>
      </w:r>
      <w:r w:rsidR="00B70AD3" w:rsidRPr="001C5844">
        <w:t xml:space="preserve">         </w:t>
      </w:r>
    </w:p>
    <w:p w:rsidR="00076FB2" w:rsidRPr="001C5844" w:rsidRDefault="00076FB2" w:rsidP="00076FB2">
      <w:pPr>
        <w:tabs>
          <w:tab w:val="left" w:pos="4320"/>
          <w:tab w:val="left" w:pos="4500"/>
        </w:tabs>
      </w:pPr>
      <w:r w:rsidRPr="001C5844">
        <w:rPr>
          <w:b/>
        </w:rPr>
        <w:t>40</w:t>
      </w:r>
      <w:r w:rsidR="00B70AD3" w:rsidRPr="001C5844">
        <w:rPr>
          <w:b/>
        </w:rPr>
        <w:t xml:space="preserve">). </w:t>
      </w:r>
      <w:r w:rsidR="001C5844" w:rsidRPr="001C5844">
        <w:rPr>
          <w:b/>
        </w:rPr>
        <w:t xml:space="preserve"> </w:t>
      </w:r>
      <w:r w:rsidR="001C5844" w:rsidRPr="001C5844">
        <w:t>Z</w:t>
      </w:r>
      <w:r w:rsidRPr="001C5844">
        <w:t xml:space="preserve">astupitelé schválili závěrečný účet a závěrečnou zprávu hospodaření     </w:t>
      </w:r>
    </w:p>
    <w:p w:rsidR="00076FB2" w:rsidRPr="001C5844" w:rsidRDefault="00076FB2" w:rsidP="00076FB2">
      <w:pPr>
        <w:tabs>
          <w:tab w:val="left" w:pos="4320"/>
          <w:tab w:val="left" w:pos="4500"/>
        </w:tabs>
      </w:pPr>
      <w:r w:rsidRPr="001C5844">
        <w:t xml:space="preserve">   </w:t>
      </w:r>
      <w:r w:rsidR="001C5844" w:rsidRPr="001C5844">
        <w:t xml:space="preserve">       </w:t>
      </w:r>
      <w:r w:rsidRPr="001C5844">
        <w:t xml:space="preserve">obce Častohostice za rok 2018 a přijali opatření k nápravě  zjištěných chyb nedostatků </w:t>
      </w:r>
    </w:p>
    <w:p w:rsidR="00076FB2" w:rsidRDefault="00076FB2" w:rsidP="00076FB2">
      <w:pPr>
        <w:tabs>
          <w:tab w:val="left" w:pos="4320"/>
          <w:tab w:val="left" w:pos="4500"/>
        </w:tabs>
      </w:pPr>
      <w:r w:rsidRPr="001C5844">
        <w:t xml:space="preserve">  </w:t>
      </w:r>
      <w:r w:rsidR="001C5844" w:rsidRPr="001C5844">
        <w:t xml:space="preserve">       </w:t>
      </w:r>
      <w:r w:rsidRPr="001C5844">
        <w:t xml:space="preserve"> z přezkumu hospodaření za rok 2018.</w:t>
      </w:r>
    </w:p>
    <w:p w:rsidR="006B2E33" w:rsidRPr="001C5844" w:rsidRDefault="006B2E33" w:rsidP="00076FB2">
      <w:pPr>
        <w:tabs>
          <w:tab w:val="left" w:pos="4320"/>
          <w:tab w:val="left" w:pos="4500"/>
        </w:tabs>
      </w:pPr>
      <w:r>
        <w:t xml:space="preserve">         Zastupitelé schválili účetní závěrku za rok 2018</w:t>
      </w:r>
    </w:p>
    <w:p w:rsidR="00E97EA7" w:rsidRPr="001C5844" w:rsidRDefault="006B2E33" w:rsidP="00076FB2">
      <w:pPr>
        <w:tabs>
          <w:tab w:val="left" w:pos="4320"/>
          <w:tab w:val="left" w:pos="4500"/>
        </w:tabs>
      </w:pPr>
      <w:r>
        <w:t xml:space="preserve"> </w:t>
      </w:r>
      <w:r w:rsidR="00076FB2" w:rsidRPr="001C5844">
        <w:t xml:space="preserve">   </w:t>
      </w:r>
      <w:r w:rsidR="001C5844" w:rsidRPr="001C5844">
        <w:t xml:space="preserve">      </w:t>
      </w:r>
      <w:r w:rsidR="00076FB2" w:rsidRPr="001C5844">
        <w:t xml:space="preserve">7-0-0 </w:t>
      </w:r>
    </w:p>
    <w:p w:rsidR="001C5844" w:rsidRPr="001C5844" w:rsidRDefault="006B2E33" w:rsidP="001C5844">
      <w:pPr>
        <w:tabs>
          <w:tab w:val="left" w:pos="4320"/>
          <w:tab w:val="left" w:pos="4500"/>
        </w:tabs>
      </w:pPr>
      <w:r>
        <w:rPr>
          <w:b/>
        </w:rPr>
        <w:t xml:space="preserve"> </w:t>
      </w:r>
      <w:r w:rsidR="00076FB2" w:rsidRPr="001C5844">
        <w:rPr>
          <w:b/>
        </w:rPr>
        <w:t>41</w:t>
      </w:r>
      <w:r w:rsidR="00E97EA7" w:rsidRPr="001C5844">
        <w:t xml:space="preserve">). </w:t>
      </w:r>
      <w:r>
        <w:t xml:space="preserve"> </w:t>
      </w:r>
      <w:r w:rsidR="001C5844" w:rsidRPr="001C5844">
        <w:t>Z programu POV bude požádáno na VO   v lokalitě Jihozápad</w:t>
      </w:r>
    </w:p>
    <w:p w:rsidR="001C5844" w:rsidRPr="001C5844" w:rsidRDefault="001C5844" w:rsidP="001C5844">
      <w:pPr>
        <w:tabs>
          <w:tab w:val="left" w:pos="4320"/>
          <w:tab w:val="left" w:pos="4500"/>
        </w:tabs>
      </w:pPr>
      <w:r w:rsidRPr="001C5844">
        <w:t xml:space="preserve">        7-0-0.</w:t>
      </w:r>
    </w:p>
    <w:p w:rsidR="00B70AD3" w:rsidRPr="001C5844" w:rsidRDefault="006B2E33" w:rsidP="00076FB2">
      <w:pPr>
        <w:tabs>
          <w:tab w:val="left" w:pos="4320"/>
          <w:tab w:val="left" w:pos="4500"/>
        </w:tabs>
      </w:pPr>
      <w:r>
        <w:rPr>
          <w:b/>
        </w:rPr>
        <w:t xml:space="preserve"> </w:t>
      </w:r>
      <w:r w:rsidR="001C5844" w:rsidRPr="001C5844">
        <w:rPr>
          <w:b/>
        </w:rPr>
        <w:t>42</w:t>
      </w:r>
      <w:r w:rsidR="001C5844" w:rsidRPr="001C5844">
        <w:t xml:space="preserve">). </w:t>
      </w:r>
      <w:r>
        <w:t xml:space="preserve"> </w:t>
      </w:r>
      <w:r w:rsidR="001C5844" w:rsidRPr="001C5844">
        <w:t>Prodej pozemku č. 800/2 o výměře 264 m2</w:t>
      </w:r>
    </w:p>
    <w:p w:rsidR="00494C71" w:rsidRPr="001C5844" w:rsidRDefault="00494C71" w:rsidP="00637D60">
      <w:pPr>
        <w:tabs>
          <w:tab w:val="left" w:pos="4320"/>
          <w:tab w:val="left" w:pos="4500"/>
        </w:tabs>
        <w:rPr>
          <w:iCs/>
        </w:rPr>
      </w:pPr>
      <w:r w:rsidRPr="001C5844">
        <w:rPr>
          <w:iCs/>
        </w:rPr>
        <w:t xml:space="preserve">       </w:t>
      </w:r>
      <w:r w:rsidR="001C5844" w:rsidRPr="001C5844">
        <w:rPr>
          <w:iCs/>
        </w:rPr>
        <w:t>7-0-0</w:t>
      </w:r>
      <w:r w:rsidRPr="001C5844">
        <w:rPr>
          <w:iCs/>
        </w:rPr>
        <w:t xml:space="preserve">  </w:t>
      </w:r>
    </w:p>
    <w:p w:rsidR="001C5844" w:rsidRDefault="006B2E33" w:rsidP="00637D60">
      <w:pPr>
        <w:tabs>
          <w:tab w:val="left" w:pos="4320"/>
          <w:tab w:val="left" w:pos="4500"/>
        </w:tabs>
      </w:pPr>
      <w:r>
        <w:rPr>
          <w:b/>
          <w:iCs/>
        </w:rPr>
        <w:t xml:space="preserve"> </w:t>
      </w:r>
      <w:r w:rsidR="001C5844" w:rsidRPr="001C5844">
        <w:rPr>
          <w:b/>
          <w:iCs/>
        </w:rPr>
        <w:t>43</w:t>
      </w:r>
      <w:r w:rsidR="001C5844" w:rsidRPr="001C5844">
        <w:rPr>
          <w:iCs/>
        </w:rPr>
        <w:t>). S</w:t>
      </w:r>
      <w:r w:rsidR="001C5844" w:rsidRPr="001C5844">
        <w:t>chválení daru SDH Častohostice ve výši 10 000,-</w:t>
      </w:r>
    </w:p>
    <w:p w:rsidR="001C5844" w:rsidRPr="001C5844" w:rsidRDefault="001C5844" w:rsidP="00637D60">
      <w:pPr>
        <w:tabs>
          <w:tab w:val="left" w:pos="4320"/>
          <w:tab w:val="left" w:pos="4500"/>
        </w:tabs>
        <w:rPr>
          <w:iCs/>
        </w:rPr>
      </w:pPr>
    </w:p>
    <w:p w:rsidR="00B70AD3" w:rsidRPr="001C5844" w:rsidRDefault="001C5844" w:rsidP="00B70AD3">
      <w:pPr>
        <w:tabs>
          <w:tab w:val="left" w:pos="4320"/>
          <w:tab w:val="left" w:pos="4500"/>
        </w:tabs>
      </w:pPr>
      <w:r w:rsidRPr="001C5844">
        <w:lastRenderedPageBreak/>
        <w:t xml:space="preserve">       </w:t>
      </w:r>
      <w:r w:rsidR="00B70AD3" w:rsidRPr="001C5844">
        <w:t>Ověřovatelé:</w:t>
      </w:r>
      <w:r>
        <w:t>Vydra Jiří</w:t>
      </w:r>
      <w:r w:rsidR="00B70AD3" w:rsidRPr="001C5844">
        <w:t>,                       Starostka: Bc.Marie Vláčilová</w:t>
      </w:r>
    </w:p>
    <w:p w:rsidR="00FB4763" w:rsidRPr="001C5844" w:rsidRDefault="00B70AD3" w:rsidP="0087262F">
      <w:pPr>
        <w:tabs>
          <w:tab w:val="left" w:pos="4320"/>
          <w:tab w:val="left" w:pos="4500"/>
        </w:tabs>
        <w:rPr>
          <w:iCs/>
        </w:rPr>
      </w:pPr>
      <w:r w:rsidRPr="001C5844">
        <w:rPr>
          <w:iCs/>
        </w:rPr>
        <w:t xml:space="preserve">                      </w:t>
      </w:r>
      <w:r w:rsidR="001C5844">
        <w:rPr>
          <w:iCs/>
        </w:rPr>
        <w:t xml:space="preserve">      Hobza Karel</w:t>
      </w:r>
    </w:p>
    <w:p w:rsidR="00FB4763" w:rsidRPr="002275DF" w:rsidRDefault="00FB4763" w:rsidP="00FB4763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FB4763" w:rsidRPr="001C5844" w:rsidRDefault="00FB4763" w:rsidP="00FB4763">
      <w:pPr>
        <w:tabs>
          <w:tab w:val="left" w:pos="4320"/>
          <w:tab w:val="left" w:pos="4500"/>
        </w:tabs>
        <w:rPr>
          <w:iCs/>
        </w:rPr>
      </w:pPr>
      <w:r w:rsidRPr="001C5844">
        <w:rPr>
          <w:iCs/>
        </w:rPr>
        <w:t xml:space="preserve"> Zapisovatel: Nesiba Lukáš</w:t>
      </w:r>
    </w:p>
    <w:p w:rsidR="00FB4763" w:rsidRPr="001C5844" w:rsidRDefault="00FB4763" w:rsidP="00637D60">
      <w:pPr>
        <w:tabs>
          <w:tab w:val="left" w:pos="4320"/>
          <w:tab w:val="left" w:pos="4500"/>
        </w:tabs>
        <w:rPr>
          <w:iCs/>
        </w:rPr>
      </w:pPr>
    </w:p>
    <w:sectPr w:rsidR="00FB4763" w:rsidRPr="001C5844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1927" w:rsidRDefault="00621927">
      <w:r>
        <w:separator/>
      </w:r>
    </w:p>
  </w:endnote>
  <w:endnote w:type="continuationSeparator" w:id="1">
    <w:p w:rsidR="00621927" w:rsidRDefault="006219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0B03DE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0B03DE" w:rsidRPr="00F73DE3">
            <w:rPr>
              <w:sz w:val="22"/>
              <w:szCs w:val="22"/>
            </w:rPr>
            <w:fldChar w:fldCharType="separate"/>
          </w:r>
          <w:r w:rsidR="006B2E33">
            <w:rPr>
              <w:noProof/>
              <w:sz w:val="22"/>
              <w:szCs w:val="22"/>
            </w:rPr>
            <w:t>«telefon»</w:t>
          </w:r>
          <w:r w:rsidR="000B03DE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1927" w:rsidRDefault="00621927">
      <w:r>
        <w:separator/>
      </w:r>
    </w:p>
  </w:footnote>
  <w:footnote w:type="continuationSeparator" w:id="1">
    <w:p w:rsidR="00621927" w:rsidRDefault="0062192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74C6E"/>
    <w:rsid w:val="00076FB2"/>
    <w:rsid w:val="00087408"/>
    <w:rsid w:val="0009061F"/>
    <w:rsid w:val="00092ADD"/>
    <w:rsid w:val="000A07EE"/>
    <w:rsid w:val="000B03DE"/>
    <w:rsid w:val="000B27EE"/>
    <w:rsid w:val="000C46C7"/>
    <w:rsid w:val="000F7FF0"/>
    <w:rsid w:val="001010F3"/>
    <w:rsid w:val="00104AFF"/>
    <w:rsid w:val="0010581D"/>
    <w:rsid w:val="00114C25"/>
    <w:rsid w:val="00164734"/>
    <w:rsid w:val="001B2FC9"/>
    <w:rsid w:val="001C5844"/>
    <w:rsid w:val="001C71D4"/>
    <w:rsid w:val="001D281E"/>
    <w:rsid w:val="001F76B4"/>
    <w:rsid w:val="00203E80"/>
    <w:rsid w:val="00204091"/>
    <w:rsid w:val="002050A6"/>
    <w:rsid w:val="002275DF"/>
    <w:rsid w:val="00255C6B"/>
    <w:rsid w:val="00257DC8"/>
    <w:rsid w:val="00291737"/>
    <w:rsid w:val="002A6ACC"/>
    <w:rsid w:val="002B212F"/>
    <w:rsid w:val="002B7FA4"/>
    <w:rsid w:val="003210F2"/>
    <w:rsid w:val="0032485B"/>
    <w:rsid w:val="00332566"/>
    <w:rsid w:val="0033486D"/>
    <w:rsid w:val="00343F2E"/>
    <w:rsid w:val="003471AE"/>
    <w:rsid w:val="003564B0"/>
    <w:rsid w:val="00372B0A"/>
    <w:rsid w:val="00385601"/>
    <w:rsid w:val="003915EF"/>
    <w:rsid w:val="003B08D8"/>
    <w:rsid w:val="003B0EAC"/>
    <w:rsid w:val="003B5D8B"/>
    <w:rsid w:val="003C1868"/>
    <w:rsid w:val="003D4BDE"/>
    <w:rsid w:val="003F0919"/>
    <w:rsid w:val="00405B7F"/>
    <w:rsid w:val="00426763"/>
    <w:rsid w:val="00434F09"/>
    <w:rsid w:val="0043712F"/>
    <w:rsid w:val="00494C71"/>
    <w:rsid w:val="004A544A"/>
    <w:rsid w:val="004C41AA"/>
    <w:rsid w:val="004E5BDD"/>
    <w:rsid w:val="004F008E"/>
    <w:rsid w:val="00554FA0"/>
    <w:rsid w:val="00566E6A"/>
    <w:rsid w:val="0057217A"/>
    <w:rsid w:val="00585A35"/>
    <w:rsid w:val="005A4D0C"/>
    <w:rsid w:val="005B348F"/>
    <w:rsid w:val="005C76AE"/>
    <w:rsid w:val="005D55FB"/>
    <w:rsid w:val="006143F4"/>
    <w:rsid w:val="00621927"/>
    <w:rsid w:val="00637D60"/>
    <w:rsid w:val="00646150"/>
    <w:rsid w:val="00674774"/>
    <w:rsid w:val="0069461B"/>
    <w:rsid w:val="006B2E33"/>
    <w:rsid w:val="006E5650"/>
    <w:rsid w:val="006E57B6"/>
    <w:rsid w:val="00717660"/>
    <w:rsid w:val="00755EB5"/>
    <w:rsid w:val="007616A4"/>
    <w:rsid w:val="0076490B"/>
    <w:rsid w:val="0076676D"/>
    <w:rsid w:val="007A13B8"/>
    <w:rsid w:val="007B2509"/>
    <w:rsid w:val="007B2FCF"/>
    <w:rsid w:val="007B4614"/>
    <w:rsid w:val="007D5413"/>
    <w:rsid w:val="00806A13"/>
    <w:rsid w:val="00821189"/>
    <w:rsid w:val="0083233D"/>
    <w:rsid w:val="00832748"/>
    <w:rsid w:val="00852551"/>
    <w:rsid w:val="008548AA"/>
    <w:rsid w:val="00860EC4"/>
    <w:rsid w:val="0087198D"/>
    <w:rsid w:val="0087262F"/>
    <w:rsid w:val="00896BAB"/>
    <w:rsid w:val="008B61B5"/>
    <w:rsid w:val="008E56CF"/>
    <w:rsid w:val="008F1BB1"/>
    <w:rsid w:val="008F43DC"/>
    <w:rsid w:val="00900C00"/>
    <w:rsid w:val="00901E6B"/>
    <w:rsid w:val="00907B1A"/>
    <w:rsid w:val="00921858"/>
    <w:rsid w:val="00922C92"/>
    <w:rsid w:val="00930943"/>
    <w:rsid w:val="00945CB0"/>
    <w:rsid w:val="009A2824"/>
    <w:rsid w:val="009A5D72"/>
    <w:rsid w:val="009B4E19"/>
    <w:rsid w:val="009C2B12"/>
    <w:rsid w:val="009E6FD9"/>
    <w:rsid w:val="009E7A7D"/>
    <w:rsid w:val="009F618E"/>
    <w:rsid w:val="00A042DA"/>
    <w:rsid w:val="00A154D2"/>
    <w:rsid w:val="00A155DA"/>
    <w:rsid w:val="00A32DA1"/>
    <w:rsid w:val="00A44946"/>
    <w:rsid w:val="00A4571D"/>
    <w:rsid w:val="00A47D3F"/>
    <w:rsid w:val="00A56C83"/>
    <w:rsid w:val="00A62D95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3243A"/>
    <w:rsid w:val="00B33310"/>
    <w:rsid w:val="00B45426"/>
    <w:rsid w:val="00B5260B"/>
    <w:rsid w:val="00B570BE"/>
    <w:rsid w:val="00B615F7"/>
    <w:rsid w:val="00B70AD3"/>
    <w:rsid w:val="00B825F8"/>
    <w:rsid w:val="00BC23F9"/>
    <w:rsid w:val="00BF0A31"/>
    <w:rsid w:val="00C14B34"/>
    <w:rsid w:val="00C52FBB"/>
    <w:rsid w:val="00C62203"/>
    <w:rsid w:val="00C80ACE"/>
    <w:rsid w:val="00C917CB"/>
    <w:rsid w:val="00CB54A3"/>
    <w:rsid w:val="00CC3B41"/>
    <w:rsid w:val="00CE6211"/>
    <w:rsid w:val="00CF05FD"/>
    <w:rsid w:val="00CF2A44"/>
    <w:rsid w:val="00CF577B"/>
    <w:rsid w:val="00D11F88"/>
    <w:rsid w:val="00D2517E"/>
    <w:rsid w:val="00D3078E"/>
    <w:rsid w:val="00D352AB"/>
    <w:rsid w:val="00D42970"/>
    <w:rsid w:val="00D46937"/>
    <w:rsid w:val="00D550F3"/>
    <w:rsid w:val="00D61CDF"/>
    <w:rsid w:val="00D657AD"/>
    <w:rsid w:val="00D732D6"/>
    <w:rsid w:val="00D9608A"/>
    <w:rsid w:val="00DC5465"/>
    <w:rsid w:val="00DD5A4F"/>
    <w:rsid w:val="00DE50F0"/>
    <w:rsid w:val="00DF25EF"/>
    <w:rsid w:val="00E05736"/>
    <w:rsid w:val="00E060B2"/>
    <w:rsid w:val="00E22727"/>
    <w:rsid w:val="00E25E85"/>
    <w:rsid w:val="00E45B6C"/>
    <w:rsid w:val="00E52F76"/>
    <w:rsid w:val="00E60B5E"/>
    <w:rsid w:val="00E62D5E"/>
    <w:rsid w:val="00E7661A"/>
    <w:rsid w:val="00E8779E"/>
    <w:rsid w:val="00E95AE2"/>
    <w:rsid w:val="00E97EA7"/>
    <w:rsid w:val="00EA1A89"/>
    <w:rsid w:val="00EA42EB"/>
    <w:rsid w:val="00EB778F"/>
    <w:rsid w:val="00EC2FE8"/>
    <w:rsid w:val="00ED77C5"/>
    <w:rsid w:val="00EE599F"/>
    <w:rsid w:val="00F053BC"/>
    <w:rsid w:val="00F17576"/>
    <w:rsid w:val="00F2396A"/>
    <w:rsid w:val="00F43A8F"/>
    <w:rsid w:val="00F452E8"/>
    <w:rsid w:val="00F47774"/>
    <w:rsid w:val="00F54463"/>
    <w:rsid w:val="00F73DE3"/>
    <w:rsid w:val="00F74FA7"/>
    <w:rsid w:val="00F9672C"/>
    <w:rsid w:val="00FB4763"/>
    <w:rsid w:val="00FB5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99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640EB-2377-4CBC-AF33-371374C30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7</TotalTime>
  <Pages>4</Pages>
  <Words>811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5591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2</cp:revision>
  <cp:lastPrinted>2019-10-29T08:20:00Z</cp:lastPrinted>
  <dcterms:created xsi:type="dcterms:W3CDTF">2019-10-29T08:22:00Z</dcterms:created>
  <dcterms:modified xsi:type="dcterms:W3CDTF">2019-10-29T08:22:00Z</dcterms:modified>
</cp:coreProperties>
</file>