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EBD7" w14:textId="77777777" w:rsidR="00E52F76" w:rsidRPr="00051CFB" w:rsidRDefault="00443AA0" w:rsidP="00AC7E28">
      <w:pPr>
        <w:ind w:left="709" w:firstLine="709"/>
        <w:jc w:val="center"/>
        <w:rPr>
          <w:rFonts w:ascii="Arial Narrow" w:hAnsi="Arial Narrow"/>
          <w:b/>
          <w:bCs/>
          <w:i/>
        </w:rPr>
      </w:pPr>
      <w:r w:rsidRPr="00051CFB">
        <w:rPr>
          <w:rFonts w:ascii="Arial Narrow" w:eastAsia="Times New Roman" w:hAnsi="Arial Narrow"/>
          <w:b/>
          <w:i/>
          <w:noProof/>
          <w:lang w:eastAsia="cs-CZ"/>
        </w:rPr>
        <w:drawing>
          <wp:anchor distT="0" distB="0" distL="114300" distR="114300" simplePos="0" relativeHeight="251657728" behindDoc="0" locked="0" layoutInCell="1" allowOverlap="1" wp14:anchorId="5020A7C8" wp14:editId="0FD172B5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2D2" w:rsidRPr="00051CFB">
        <w:rPr>
          <w:rFonts w:ascii="Arial Narrow" w:eastAsia="Times New Roman" w:hAnsi="Arial Narrow"/>
          <w:b/>
          <w:i/>
          <w:lang w:eastAsia="cs-CZ"/>
        </w:rPr>
        <w:fldChar w:fldCharType="begin"/>
      </w:r>
      <w:r w:rsidR="00F17576" w:rsidRPr="00051CFB">
        <w:rPr>
          <w:rFonts w:ascii="Arial Narrow" w:eastAsia="Times New Roman" w:hAnsi="Arial Narrow"/>
          <w:b/>
          <w:i/>
          <w:lang w:eastAsia="cs-CZ"/>
        </w:rPr>
        <w:instrText xml:space="preserve"> DATA "C:\\Users\\Petr\\AppData\\Local\\Temp\\SSLDopis01.csv"</w:instrText>
      </w:r>
      <w:r w:rsidR="004F52D2" w:rsidRPr="00051CFB">
        <w:rPr>
          <w:rFonts w:ascii="Arial Narrow" w:eastAsia="Times New Roman" w:hAnsi="Arial Narrow"/>
          <w:b/>
          <w:i/>
          <w:lang w:eastAsia="cs-CZ"/>
        </w:rPr>
        <w:fldChar w:fldCharType="end"/>
      </w:r>
      <w:r w:rsidR="00B5260B" w:rsidRPr="00051CFB">
        <w:rPr>
          <w:rFonts w:ascii="Arial Narrow" w:eastAsia="Times New Roman" w:hAnsi="Arial Narrow"/>
          <w:b/>
          <w:i/>
          <w:noProof/>
          <w:lang w:eastAsia="cs-CZ"/>
        </w:rPr>
        <w:t>Obec Častohostice</w:t>
      </w:r>
    </w:p>
    <w:p w14:paraId="22CA62C9" w14:textId="77777777" w:rsidR="00E52F76" w:rsidRPr="00051CFB" w:rsidRDefault="004F52D2" w:rsidP="00AC7E28">
      <w:pPr>
        <w:ind w:left="1418"/>
        <w:jc w:val="center"/>
        <w:rPr>
          <w:rFonts w:ascii="Arial Narrow" w:hAnsi="Arial Narrow"/>
        </w:rPr>
      </w:pPr>
      <w:r w:rsidRPr="00051CFB">
        <w:rPr>
          <w:rFonts w:ascii="Arial Narrow" w:hAnsi="Arial Narrow"/>
        </w:rPr>
        <w:fldChar w:fldCharType="begin"/>
      </w:r>
      <w:r w:rsidR="00D732D6" w:rsidRPr="00051CFB">
        <w:rPr>
          <w:rFonts w:ascii="Arial Narrow" w:hAnsi="Arial Narrow"/>
        </w:rPr>
        <w:instrText xml:space="preserve"> MERGEFIELD "uliceCpC" </w:instrText>
      </w:r>
      <w:r w:rsidRPr="00051CFB">
        <w:rPr>
          <w:rFonts w:ascii="Arial Narrow" w:hAnsi="Arial Narrow"/>
        </w:rPr>
        <w:fldChar w:fldCharType="separate"/>
      </w:r>
      <w:r w:rsidR="00F73DE3" w:rsidRPr="00051CFB">
        <w:rPr>
          <w:rFonts w:ascii="Arial Narrow" w:hAnsi="Arial Narrow"/>
          <w:noProof/>
        </w:rPr>
        <w:t xml:space="preserve">Častohostice 3, </w:t>
      </w:r>
      <w:r w:rsidRPr="00051CFB">
        <w:rPr>
          <w:rFonts w:ascii="Arial Narrow" w:hAnsi="Arial Narrow"/>
        </w:rPr>
        <w:fldChar w:fldCharType="end"/>
      </w:r>
      <w:r w:rsidR="00A84260" w:rsidRPr="00051CFB">
        <w:rPr>
          <w:rFonts w:ascii="Arial Narrow" w:hAnsi="Arial Narrow"/>
        </w:rPr>
        <w:t xml:space="preserve"> </w:t>
      </w:r>
      <w:r w:rsidR="00F73DE3" w:rsidRPr="00051CFB">
        <w:rPr>
          <w:rFonts w:ascii="Arial Narrow" w:hAnsi="Arial Narrow"/>
        </w:rPr>
        <w:t>67602 Moravské Budějovice</w:t>
      </w:r>
      <w:r w:rsidR="00F73DE3" w:rsidRPr="00051CFB">
        <w:rPr>
          <w:rFonts w:ascii="Arial Narrow" w:hAnsi="Arial Narrow"/>
        </w:rPr>
        <w:br/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 w:firstRow="1" w:lastRow="1" w:firstColumn="1" w:lastColumn="1" w:noHBand="0" w:noVBand="0"/>
      </w:tblPr>
      <w:tblGrid>
        <w:gridCol w:w="295"/>
        <w:gridCol w:w="547"/>
      </w:tblGrid>
      <w:tr w:rsidR="003C1868" w:rsidRPr="00051CFB" w14:paraId="2C7D4A01" w14:textId="77777777" w:rsidTr="00BA2239">
        <w:trPr>
          <w:trHeight w:val="265"/>
        </w:trPr>
        <w:tc>
          <w:tcPr>
            <w:tcW w:w="295" w:type="dxa"/>
          </w:tcPr>
          <w:p w14:paraId="493C7E07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30BBB78C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</w:tr>
      <w:tr w:rsidR="003C1868" w:rsidRPr="00051CFB" w14:paraId="34C4D2B0" w14:textId="77777777" w:rsidTr="00BA2239">
        <w:trPr>
          <w:trHeight w:val="283"/>
        </w:trPr>
        <w:tc>
          <w:tcPr>
            <w:tcW w:w="295" w:type="dxa"/>
          </w:tcPr>
          <w:p w14:paraId="5D8CE187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00B4D7BB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</w:tr>
      <w:tr w:rsidR="003C1868" w:rsidRPr="00051CFB" w14:paraId="5860712C" w14:textId="77777777" w:rsidTr="00BA2239">
        <w:trPr>
          <w:trHeight w:val="265"/>
        </w:trPr>
        <w:tc>
          <w:tcPr>
            <w:tcW w:w="295" w:type="dxa"/>
          </w:tcPr>
          <w:p w14:paraId="3C78F59D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  <w:p w14:paraId="7DD374CA" w14:textId="2D5BF955" w:rsidR="00BA2239" w:rsidRPr="00051CFB" w:rsidRDefault="00BA2239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34346055" w14:textId="6E233490" w:rsidR="003C1868" w:rsidRPr="00051CFB" w:rsidRDefault="00BA2239" w:rsidP="00F73DE3">
            <w:pPr>
              <w:rPr>
                <w:rFonts w:ascii="Arial Narrow" w:hAnsi="Arial Narrow"/>
              </w:rPr>
            </w:pPr>
            <w:r w:rsidRPr="00051CFB">
              <w:rPr>
                <w:rFonts w:ascii="Arial Narrow" w:hAnsi="Arial Narrow"/>
              </w:rPr>
              <w:t xml:space="preserve">                   </w:t>
            </w:r>
          </w:p>
        </w:tc>
      </w:tr>
      <w:tr w:rsidR="003C1868" w:rsidRPr="00051CFB" w14:paraId="72681E30" w14:textId="77777777" w:rsidTr="00BA2239">
        <w:trPr>
          <w:trHeight w:val="265"/>
        </w:trPr>
        <w:tc>
          <w:tcPr>
            <w:tcW w:w="295" w:type="dxa"/>
          </w:tcPr>
          <w:p w14:paraId="4F2DDBF4" w14:textId="77777777" w:rsidR="003C1868" w:rsidRPr="00051CFB" w:rsidRDefault="00BA2239" w:rsidP="00F73DE3">
            <w:pPr>
              <w:rPr>
                <w:rFonts w:ascii="Arial Narrow" w:hAnsi="Arial Narrow"/>
              </w:rPr>
            </w:pPr>
            <w:r w:rsidRPr="00051CFB">
              <w:rPr>
                <w:rFonts w:ascii="Arial Narrow" w:hAnsi="Arial Narrow"/>
              </w:rPr>
              <w:t xml:space="preserve"> </w:t>
            </w:r>
          </w:p>
          <w:p w14:paraId="06E28C17" w14:textId="576EC2A3" w:rsidR="00BA2239" w:rsidRPr="00051CFB" w:rsidRDefault="00BA2239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3C24FF6F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</w:tr>
      <w:tr w:rsidR="003C1868" w:rsidRPr="00051CFB" w14:paraId="674F74A7" w14:textId="77777777" w:rsidTr="00BA2239">
        <w:trPr>
          <w:trHeight w:val="283"/>
        </w:trPr>
        <w:tc>
          <w:tcPr>
            <w:tcW w:w="295" w:type="dxa"/>
          </w:tcPr>
          <w:p w14:paraId="1F5B019D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0159A65A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</w:tr>
      <w:tr w:rsidR="003C1868" w:rsidRPr="00051CFB" w14:paraId="626D14FF" w14:textId="77777777" w:rsidTr="00BA2239">
        <w:trPr>
          <w:trHeight w:val="265"/>
        </w:trPr>
        <w:tc>
          <w:tcPr>
            <w:tcW w:w="295" w:type="dxa"/>
          </w:tcPr>
          <w:p w14:paraId="6E3B2014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6D4A9CC5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</w:tr>
      <w:tr w:rsidR="003C1868" w:rsidRPr="00051CFB" w14:paraId="4E5E387A" w14:textId="77777777" w:rsidTr="00BA2239">
        <w:trPr>
          <w:trHeight w:val="265"/>
        </w:trPr>
        <w:tc>
          <w:tcPr>
            <w:tcW w:w="295" w:type="dxa"/>
          </w:tcPr>
          <w:p w14:paraId="0DCB55FA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4CAE1B68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</w:tr>
      <w:tr w:rsidR="003C1868" w:rsidRPr="00051CFB" w14:paraId="018BFC15" w14:textId="77777777" w:rsidTr="00BA2239">
        <w:trPr>
          <w:trHeight w:val="283"/>
        </w:trPr>
        <w:tc>
          <w:tcPr>
            <w:tcW w:w="295" w:type="dxa"/>
          </w:tcPr>
          <w:p w14:paraId="0FA9760B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  <w:tc>
          <w:tcPr>
            <w:tcW w:w="547" w:type="dxa"/>
          </w:tcPr>
          <w:p w14:paraId="73222FAD" w14:textId="77777777" w:rsidR="003C1868" w:rsidRPr="00051CFB" w:rsidRDefault="003C1868" w:rsidP="00F73DE3">
            <w:pPr>
              <w:rPr>
                <w:rFonts w:ascii="Arial Narrow" w:hAnsi="Arial Narrow"/>
              </w:rPr>
            </w:pPr>
          </w:p>
        </w:tc>
      </w:tr>
    </w:tbl>
    <w:p w14:paraId="72526B65" w14:textId="77777777" w:rsidR="00E52F76" w:rsidRPr="00051CFB" w:rsidRDefault="00E52F76">
      <w:pPr>
        <w:rPr>
          <w:rFonts w:ascii="Arial Narrow" w:hAnsi="Arial Narrow"/>
        </w:rPr>
      </w:pPr>
    </w:p>
    <w:p w14:paraId="5EEF039E" w14:textId="77777777" w:rsidR="00E52F76" w:rsidRPr="00051CFB" w:rsidRDefault="00E52F76">
      <w:pPr>
        <w:rPr>
          <w:rFonts w:ascii="Arial Narrow" w:hAnsi="Arial Narrow"/>
        </w:rPr>
      </w:pPr>
    </w:p>
    <w:p w14:paraId="502AD54B" w14:textId="71A1EFF5" w:rsidR="003C1868" w:rsidRPr="00051CFB" w:rsidRDefault="003C1868">
      <w:pPr>
        <w:rPr>
          <w:rFonts w:ascii="Arial Narrow" w:hAnsi="Arial Narrow"/>
        </w:rPr>
      </w:pPr>
    </w:p>
    <w:p w14:paraId="2C386E71" w14:textId="3F2F79C6" w:rsidR="00BA2239" w:rsidRPr="00051CFB" w:rsidRDefault="00BA2239" w:rsidP="00BA2239">
      <w:pPr>
        <w:jc w:val="center"/>
        <w:rPr>
          <w:rFonts w:ascii="Arial Narrow" w:hAnsi="Arial Narrow"/>
          <w:b/>
        </w:rPr>
      </w:pPr>
      <w:r w:rsidRPr="00051CFB">
        <w:rPr>
          <w:rFonts w:ascii="Arial Narrow" w:hAnsi="Arial Narrow"/>
          <w:b/>
        </w:rPr>
        <w:t xml:space="preserve">Zápis čís. </w:t>
      </w:r>
      <w:r w:rsidR="00434229" w:rsidRPr="00051CFB">
        <w:rPr>
          <w:rFonts w:ascii="Arial Narrow" w:hAnsi="Arial Narrow"/>
          <w:b/>
        </w:rPr>
        <w:t>24 zasedání zastupitelstva obce Častohostice</w:t>
      </w:r>
    </w:p>
    <w:p w14:paraId="6C7F80C3" w14:textId="0EE66C03" w:rsidR="00BA2239" w:rsidRPr="00051CFB" w:rsidRDefault="00BA2239">
      <w:pPr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                 Datum konání: </w:t>
      </w:r>
      <w:r w:rsidR="00434229" w:rsidRPr="00051CFB">
        <w:rPr>
          <w:rFonts w:ascii="Arial Narrow" w:hAnsi="Arial Narrow"/>
        </w:rPr>
        <w:t>2</w:t>
      </w:r>
      <w:r w:rsidRPr="00051CFB">
        <w:rPr>
          <w:rFonts w:ascii="Arial Narrow" w:hAnsi="Arial Narrow"/>
        </w:rPr>
        <w:t>1.</w:t>
      </w:r>
      <w:r w:rsidR="00434229" w:rsidRPr="00051CFB">
        <w:rPr>
          <w:rFonts w:ascii="Arial Narrow" w:hAnsi="Arial Narrow"/>
        </w:rPr>
        <w:t>června</w:t>
      </w:r>
      <w:r w:rsidRPr="00051CFB">
        <w:rPr>
          <w:rFonts w:ascii="Arial Narrow" w:hAnsi="Arial Narrow"/>
        </w:rPr>
        <w:t xml:space="preserve"> v 1</w:t>
      </w:r>
      <w:r w:rsidR="00434229" w:rsidRPr="00051CFB">
        <w:rPr>
          <w:rFonts w:ascii="Arial Narrow" w:hAnsi="Arial Narrow"/>
        </w:rPr>
        <w:t>9</w:t>
      </w:r>
      <w:r w:rsidRPr="00051CFB">
        <w:rPr>
          <w:rFonts w:ascii="Arial Narrow" w:hAnsi="Arial Narrow"/>
        </w:rPr>
        <w:t>.00 hod</w:t>
      </w:r>
    </w:p>
    <w:p w14:paraId="7F8AD478" w14:textId="77777777" w:rsidR="00BA2239" w:rsidRPr="00051CFB" w:rsidRDefault="00BA2239">
      <w:pPr>
        <w:rPr>
          <w:rFonts w:ascii="Arial Narrow" w:hAnsi="Arial Narrow"/>
        </w:rPr>
      </w:pPr>
    </w:p>
    <w:p w14:paraId="74FB1DC1" w14:textId="77777777" w:rsidR="00BA2239" w:rsidRPr="00051CFB" w:rsidRDefault="00BA2239" w:rsidP="00BA2239">
      <w:pPr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Přítomni: Bc. Marie Vláčilová, Pokorný Václav, </w:t>
      </w:r>
      <w:proofErr w:type="spellStart"/>
      <w:r w:rsidRPr="00051CFB">
        <w:rPr>
          <w:rFonts w:ascii="Arial Narrow" w:hAnsi="Arial Narrow"/>
        </w:rPr>
        <w:t>Nesiba</w:t>
      </w:r>
      <w:proofErr w:type="spellEnd"/>
      <w:r w:rsidRPr="00051CFB">
        <w:rPr>
          <w:rFonts w:ascii="Arial Narrow" w:hAnsi="Arial Narrow"/>
        </w:rPr>
        <w:t xml:space="preserve"> Lukáš, Plaček Stanislav, </w:t>
      </w:r>
    </w:p>
    <w:p w14:paraId="60B17504" w14:textId="77777777" w:rsidR="00BA2239" w:rsidRPr="00051CFB" w:rsidRDefault="00BA2239" w:rsidP="00BA2239">
      <w:pPr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        Vydra Jiří, </w:t>
      </w:r>
      <w:proofErr w:type="spellStart"/>
      <w:r w:rsidRPr="00051CFB">
        <w:rPr>
          <w:rFonts w:ascii="Arial Narrow" w:hAnsi="Arial Narrow"/>
        </w:rPr>
        <w:t>Kapinus</w:t>
      </w:r>
      <w:proofErr w:type="spellEnd"/>
      <w:r w:rsidRPr="00051CFB">
        <w:rPr>
          <w:rFonts w:ascii="Arial Narrow" w:hAnsi="Arial Narrow"/>
        </w:rPr>
        <w:t xml:space="preserve"> Zdeněk.</w:t>
      </w:r>
    </w:p>
    <w:p w14:paraId="12E2F6B1" w14:textId="15655891" w:rsidR="00BA2239" w:rsidRPr="00051CFB" w:rsidRDefault="00BA2239" w:rsidP="00BA2239">
      <w:pPr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Ověřovatelé: Plaček Stanislav, </w:t>
      </w:r>
      <w:r w:rsidR="00434229" w:rsidRPr="00051CFB">
        <w:rPr>
          <w:rFonts w:ascii="Arial Narrow" w:hAnsi="Arial Narrow"/>
        </w:rPr>
        <w:t>Vydra Jiří</w:t>
      </w:r>
    </w:p>
    <w:p w14:paraId="6C0368D9" w14:textId="64E86A87" w:rsidR="00434229" w:rsidRPr="00051CFB" w:rsidRDefault="00434229" w:rsidP="00BA2239">
      <w:pPr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Omluven: Hobza Karel </w:t>
      </w:r>
    </w:p>
    <w:p w14:paraId="281EAEC8" w14:textId="77777777" w:rsidR="00BA2239" w:rsidRPr="00051CFB" w:rsidRDefault="00BA2239" w:rsidP="00BA2239">
      <w:pPr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Zapisovatel: Lukáš </w:t>
      </w:r>
      <w:proofErr w:type="spellStart"/>
      <w:r w:rsidRPr="00051CFB">
        <w:rPr>
          <w:rFonts w:ascii="Arial Narrow" w:hAnsi="Arial Narrow"/>
        </w:rPr>
        <w:t>Nesiba</w:t>
      </w:r>
      <w:proofErr w:type="spellEnd"/>
      <w:r w:rsidRPr="00051CFB">
        <w:rPr>
          <w:rFonts w:ascii="Arial Narrow" w:hAnsi="Arial Narrow"/>
        </w:rPr>
        <w:t xml:space="preserve"> </w:t>
      </w:r>
    </w:p>
    <w:p w14:paraId="3C23F743" w14:textId="77777777" w:rsidR="00BA2239" w:rsidRPr="00051CFB" w:rsidRDefault="00BA2239" w:rsidP="00BA2239">
      <w:pPr>
        <w:rPr>
          <w:rFonts w:ascii="Arial Narrow" w:hAnsi="Arial Narrow"/>
        </w:rPr>
      </w:pPr>
      <w:r w:rsidRPr="00051CFB">
        <w:rPr>
          <w:rFonts w:ascii="Arial Narrow" w:hAnsi="Arial Narrow"/>
        </w:rPr>
        <w:t>Program:</w:t>
      </w:r>
    </w:p>
    <w:p w14:paraId="4AD19F8E" w14:textId="4C0F21F0" w:rsidR="00BA2239" w:rsidRPr="00051CFB" w:rsidRDefault="00BA2239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proofErr w:type="gramStart"/>
      <w:r w:rsidRPr="00051CFB">
        <w:rPr>
          <w:rFonts w:ascii="Arial Narrow" w:hAnsi="Arial Narrow"/>
        </w:rPr>
        <w:t>Zahájení</w:t>
      </w:r>
      <w:r w:rsidR="00434229" w:rsidRPr="00051CFB">
        <w:rPr>
          <w:rFonts w:ascii="Arial Narrow" w:hAnsi="Arial Narrow"/>
        </w:rPr>
        <w:t xml:space="preserve"> - schválení</w:t>
      </w:r>
      <w:proofErr w:type="gramEnd"/>
      <w:r w:rsidR="00434229" w:rsidRPr="00051CFB">
        <w:rPr>
          <w:rFonts w:ascii="Arial Narrow" w:hAnsi="Arial Narrow"/>
        </w:rPr>
        <w:t xml:space="preserve"> programu</w:t>
      </w:r>
    </w:p>
    <w:p w14:paraId="05034C05" w14:textId="04DBC788" w:rsidR="00434229" w:rsidRPr="00051CFB" w:rsidRDefault="00434229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>Schválení závěrečného účtu, závěrečné zprávy a účetní závěrky.</w:t>
      </w:r>
    </w:p>
    <w:p w14:paraId="7E827216" w14:textId="757F8B5A" w:rsidR="00434229" w:rsidRPr="00051CFB" w:rsidRDefault="00434229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>Schválení smlouvy o zřízení věcného břemene</w:t>
      </w:r>
    </w:p>
    <w:p w14:paraId="3911FAA0" w14:textId="12F905DB" w:rsidR="00434229" w:rsidRPr="00051CFB" w:rsidRDefault="00434229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Převod prostředku k bance </w:t>
      </w:r>
      <w:proofErr w:type="spellStart"/>
      <w:r w:rsidRPr="00051CFB">
        <w:rPr>
          <w:rFonts w:ascii="Arial Narrow" w:hAnsi="Arial Narrow"/>
        </w:rPr>
        <w:t>Creditas</w:t>
      </w:r>
      <w:proofErr w:type="spellEnd"/>
    </w:p>
    <w:p w14:paraId="766254D5" w14:textId="1D4F4566" w:rsidR="00434229" w:rsidRPr="00051CFB" w:rsidRDefault="00434229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>Kontrola jednání výborů</w:t>
      </w:r>
    </w:p>
    <w:p w14:paraId="05261627" w14:textId="7769CF27" w:rsidR="00434229" w:rsidRPr="00051CFB" w:rsidRDefault="00434229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Schválení daru na provoz </w:t>
      </w:r>
      <w:proofErr w:type="gramStart"/>
      <w:r w:rsidRPr="00051CFB">
        <w:rPr>
          <w:rFonts w:ascii="Arial Narrow" w:hAnsi="Arial Narrow"/>
        </w:rPr>
        <w:t>obchodu</w:t>
      </w:r>
      <w:r w:rsidR="00BD56AE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>- Milan</w:t>
      </w:r>
      <w:proofErr w:type="gramEnd"/>
      <w:r w:rsidRPr="00051CFB">
        <w:rPr>
          <w:rFonts w:ascii="Arial Narrow" w:hAnsi="Arial Narrow"/>
        </w:rPr>
        <w:t xml:space="preserve"> Chaloupka</w:t>
      </w:r>
    </w:p>
    <w:p w14:paraId="313D0048" w14:textId="68D7782C" w:rsidR="00BD56AE" w:rsidRPr="00051CFB" w:rsidRDefault="00BD56AE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>Nájem stodola</w:t>
      </w:r>
    </w:p>
    <w:p w14:paraId="2D2A2F71" w14:textId="5246CF15" w:rsidR="00BD56AE" w:rsidRPr="00051CFB" w:rsidRDefault="00BD56AE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>Dotace zpevněná plocha pod pergolu</w:t>
      </w:r>
    </w:p>
    <w:p w14:paraId="0183359E" w14:textId="09A62A03" w:rsidR="00BD56AE" w:rsidRPr="00051CFB" w:rsidRDefault="00BD56AE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>Přístavba záchodů u stodoly</w:t>
      </w:r>
      <w:r w:rsidR="004D7F89" w:rsidRPr="00051CFB">
        <w:rPr>
          <w:rFonts w:ascii="Arial Narrow" w:hAnsi="Arial Narrow"/>
        </w:rPr>
        <w:t xml:space="preserve"> a požádání o dotaci</w:t>
      </w:r>
    </w:p>
    <w:p w14:paraId="2C5AFC16" w14:textId="68CCDAB1" w:rsidR="00434229" w:rsidRPr="00051CFB" w:rsidRDefault="00BD56AE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Odúčtování </w:t>
      </w:r>
      <w:proofErr w:type="gramStart"/>
      <w:r w:rsidRPr="00051CFB">
        <w:rPr>
          <w:rFonts w:ascii="Arial Narrow" w:hAnsi="Arial Narrow"/>
        </w:rPr>
        <w:t>pohřbu -Bulíček</w:t>
      </w:r>
      <w:proofErr w:type="gramEnd"/>
    </w:p>
    <w:p w14:paraId="5F5A787E" w14:textId="593FF0BC" w:rsidR="00BA2239" w:rsidRPr="00051CFB" w:rsidRDefault="00BA2239" w:rsidP="00BA2239">
      <w:pPr>
        <w:pStyle w:val="Odstavecseseznamem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051CFB">
        <w:rPr>
          <w:rFonts w:ascii="Arial Narrow" w:hAnsi="Arial Narrow"/>
        </w:rPr>
        <w:t>Usnesení závěr</w:t>
      </w:r>
    </w:p>
    <w:p w14:paraId="2CCD50C4" w14:textId="2A1DDC20" w:rsidR="00BA2239" w:rsidRPr="00051CFB" w:rsidRDefault="00BA22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1)</w:t>
      </w:r>
      <w:r w:rsidRPr="00051CFB">
        <w:rPr>
          <w:rFonts w:ascii="Arial Narrow" w:hAnsi="Arial Narrow"/>
        </w:rPr>
        <w:t xml:space="preserve"> .  </w:t>
      </w:r>
      <w:r w:rsidR="007B64D7" w:rsidRPr="00051CFB">
        <w:rPr>
          <w:rFonts w:ascii="Arial Narrow" w:hAnsi="Arial Narrow"/>
        </w:rPr>
        <w:t xml:space="preserve"> </w:t>
      </w:r>
      <w:r w:rsidR="00BD56AE" w:rsidRPr="00051CFB">
        <w:rPr>
          <w:rFonts w:ascii="Arial Narrow" w:hAnsi="Arial Narrow"/>
        </w:rPr>
        <w:t>Starostka přivítala přítomné zastupitele a seznámila s body programu jednání</w:t>
      </w:r>
    </w:p>
    <w:p w14:paraId="44545FEE" w14:textId="4145D4DD" w:rsidR="00BD56AE" w:rsidRPr="00051CFB" w:rsidRDefault="00BD56AE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6-0-0</w:t>
      </w:r>
    </w:p>
    <w:p w14:paraId="6CDFC43F" w14:textId="1A7C3584" w:rsidR="00BD56AE" w:rsidRPr="00051CFB" w:rsidRDefault="00BD56AE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2)</w:t>
      </w:r>
      <w:r w:rsidRPr="00051CFB">
        <w:rPr>
          <w:rFonts w:ascii="Arial Narrow" w:hAnsi="Arial Narrow"/>
        </w:rPr>
        <w:t xml:space="preserve">. </w:t>
      </w:r>
      <w:r w:rsidR="007B64D7" w:rsidRPr="00051CFB">
        <w:rPr>
          <w:rFonts w:ascii="Arial Narrow" w:hAnsi="Arial Narrow"/>
        </w:rPr>
        <w:t xml:space="preserve">   </w:t>
      </w:r>
      <w:r w:rsidRPr="00051CFB">
        <w:rPr>
          <w:rFonts w:ascii="Arial Narrow" w:hAnsi="Arial Narrow"/>
        </w:rPr>
        <w:t xml:space="preserve">Zastupitelé se seznámili se závěrečnou </w:t>
      </w:r>
      <w:proofErr w:type="gramStart"/>
      <w:r w:rsidRPr="00051CFB">
        <w:rPr>
          <w:rFonts w:ascii="Arial Narrow" w:hAnsi="Arial Narrow"/>
        </w:rPr>
        <w:t>zprávou  hospodaření</w:t>
      </w:r>
      <w:proofErr w:type="gramEnd"/>
      <w:r w:rsidRPr="00051CFB">
        <w:rPr>
          <w:rFonts w:ascii="Arial Narrow" w:hAnsi="Arial Narrow"/>
        </w:rPr>
        <w:t xml:space="preserve"> obce Častohostice za  rok </w:t>
      </w:r>
    </w:p>
    <w:p w14:paraId="65CFC37F" w14:textId="31257330" w:rsidR="00BD56AE" w:rsidRPr="00051CFB" w:rsidRDefault="00BD56AE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</w:t>
      </w:r>
      <w:proofErr w:type="gramStart"/>
      <w:r w:rsidRPr="00051CFB">
        <w:rPr>
          <w:rFonts w:ascii="Arial Narrow" w:hAnsi="Arial Narrow"/>
        </w:rPr>
        <w:t>2020  provedenou</w:t>
      </w:r>
      <w:proofErr w:type="gramEnd"/>
      <w:r w:rsidRPr="00051CFB">
        <w:rPr>
          <w:rFonts w:ascii="Arial Narrow" w:hAnsi="Arial Narrow"/>
        </w:rPr>
        <w:t xml:space="preserve"> úředníky kraje Vysočina.</w:t>
      </w:r>
    </w:p>
    <w:p w14:paraId="4376B571" w14:textId="147552C3" w:rsidR="00BD56AE" w:rsidRPr="00051CFB" w:rsidRDefault="00BD56AE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Zastupitelé odsouhlasili závěrečnou zprávu, závěrečný účet hospodaření obce   </w:t>
      </w:r>
    </w:p>
    <w:p w14:paraId="04C0C9BD" w14:textId="22FC4CF8" w:rsidR="00BD56AE" w:rsidRPr="00051CFB" w:rsidRDefault="00BD56AE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Častohostice a účetní závěrku obce Častohostice za r.2020 a to bez výhrad.</w:t>
      </w:r>
    </w:p>
    <w:p w14:paraId="44217EAA" w14:textId="5ACC835B" w:rsidR="00EC2DAB" w:rsidRPr="00051CFB" w:rsidRDefault="00EC2DAB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5EC8620B" w14:textId="6A15FFEF" w:rsidR="00A80681" w:rsidRPr="00051CFB" w:rsidRDefault="00BD56AE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3)</w:t>
      </w:r>
      <w:r w:rsidRPr="00051CFB">
        <w:rPr>
          <w:rFonts w:ascii="Arial Narrow" w:hAnsi="Arial Narrow"/>
        </w:rPr>
        <w:t>.</w:t>
      </w:r>
      <w:r w:rsidR="007B64D7" w:rsidRPr="00051CFB">
        <w:rPr>
          <w:rFonts w:ascii="Arial Narrow" w:hAnsi="Arial Narrow"/>
        </w:rPr>
        <w:t xml:space="preserve">    </w:t>
      </w:r>
      <w:r w:rsidR="00EC2DAB" w:rsidRPr="00051CFB">
        <w:rPr>
          <w:rFonts w:ascii="Arial Narrow" w:hAnsi="Arial Narrow"/>
        </w:rPr>
        <w:t xml:space="preserve"> Zastupitelé schválili smlouvu o zřízení věcného břemene  </w:t>
      </w:r>
    </w:p>
    <w:p w14:paraId="5105A91F" w14:textId="77777777" w:rsidR="00A80681" w:rsidRPr="00051CFB" w:rsidRDefault="00A80681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</w:t>
      </w:r>
      <w:r w:rsidR="00EC2DAB" w:rsidRPr="00051CFB">
        <w:rPr>
          <w:rFonts w:ascii="Arial Narrow" w:hAnsi="Arial Narrow"/>
        </w:rPr>
        <w:t xml:space="preserve">č: JI- </w:t>
      </w:r>
      <w:r w:rsidRPr="00051CFB">
        <w:rPr>
          <w:rFonts w:ascii="Arial Narrow" w:hAnsi="Arial Narrow"/>
        </w:rPr>
        <w:t xml:space="preserve">014330067608/001- ADS </w:t>
      </w:r>
      <w:r w:rsidR="00EC2DAB" w:rsidRPr="00051CFB">
        <w:rPr>
          <w:rFonts w:ascii="Arial Narrow" w:hAnsi="Arial Narrow"/>
        </w:rPr>
        <w:t xml:space="preserve">se společností </w:t>
      </w:r>
      <w:proofErr w:type="gramStart"/>
      <w:r w:rsidR="00EC2DAB" w:rsidRPr="00051CFB">
        <w:rPr>
          <w:rFonts w:ascii="Arial Narrow" w:hAnsi="Arial Narrow"/>
        </w:rPr>
        <w:t>EG.D</w:t>
      </w:r>
      <w:proofErr w:type="gramEnd"/>
      <w:r w:rsidR="00EC2DAB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 xml:space="preserve">na </w:t>
      </w:r>
      <w:proofErr w:type="spellStart"/>
      <w:r w:rsidRPr="00051CFB">
        <w:rPr>
          <w:rFonts w:ascii="Arial Narrow" w:hAnsi="Arial Narrow"/>
        </w:rPr>
        <w:t>p.č</w:t>
      </w:r>
      <w:proofErr w:type="spellEnd"/>
      <w:r w:rsidRPr="00051CFB">
        <w:rPr>
          <w:rFonts w:ascii="Arial Narrow" w:hAnsi="Arial Narrow"/>
        </w:rPr>
        <w:t xml:space="preserve"> 53/4 vlastní Šimka- kabelové </w:t>
      </w:r>
    </w:p>
    <w:p w14:paraId="1BE448C7" w14:textId="4196CF7A" w:rsidR="00BD56AE" w:rsidRPr="00051CFB" w:rsidRDefault="00A80681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vedení.</w:t>
      </w:r>
    </w:p>
    <w:p w14:paraId="51A25A8E" w14:textId="7F75604E" w:rsidR="00A80681" w:rsidRPr="00051CFB" w:rsidRDefault="00A80681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63569646" w14:textId="052704E5" w:rsidR="00CD072C" w:rsidRPr="00051CFB" w:rsidRDefault="00A80681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4).</w:t>
      </w:r>
      <w:r w:rsidR="00CD072C" w:rsidRPr="00051CFB">
        <w:rPr>
          <w:rFonts w:ascii="Arial Narrow" w:hAnsi="Arial Narrow"/>
        </w:rPr>
        <w:t xml:space="preserve"> </w:t>
      </w:r>
      <w:r w:rsidR="00996139" w:rsidRPr="00051CFB">
        <w:rPr>
          <w:rFonts w:ascii="Arial Narrow" w:hAnsi="Arial Narrow"/>
        </w:rPr>
        <w:t xml:space="preserve"> </w:t>
      </w:r>
      <w:r w:rsidR="007B64D7" w:rsidRPr="00051CFB">
        <w:rPr>
          <w:rFonts w:ascii="Arial Narrow" w:hAnsi="Arial Narrow"/>
        </w:rPr>
        <w:t xml:space="preserve">   </w:t>
      </w:r>
      <w:r w:rsidRPr="00051CFB">
        <w:rPr>
          <w:rFonts w:ascii="Arial Narrow" w:hAnsi="Arial Narrow"/>
        </w:rPr>
        <w:t xml:space="preserve">Zastupitelé odsouhlasili přechod k Bance </w:t>
      </w:r>
      <w:proofErr w:type="spellStart"/>
      <w:r w:rsidRPr="00051CFB">
        <w:rPr>
          <w:rFonts w:ascii="Arial Narrow" w:hAnsi="Arial Narrow"/>
        </w:rPr>
        <w:t>Creditas</w:t>
      </w:r>
      <w:proofErr w:type="spellEnd"/>
      <w:r w:rsidRPr="00051CFB">
        <w:rPr>
          <w:rFonts w:ascii="Arial Narrow" w:hAnsi="Arial Narrow"/>
        </w:rPr>
        <w:t xml:space="preserve">. Obec měla účet u WSPK, která přešla </w:t>
      </w:r>
    </w:p>
    <w:p w14:paraId="54FC8154" w14:textId="56928E6E" w:rsidR="00A80681" w:rsidRPr="00051CFB" w:rsidRDefault="00CD072C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</w:t>
      </w:r>
      <w:r w:rsidR="00996139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>pod spořitelnu. Spořitelna nenabízí výhodné podmínky.</w:t>
      </w:r>
    </w:p>
    <w:p w14:paraId="5E1510DB" w14:textId="4F6EE924" w:rsidR="00CD072C" w:rsidRPr="00051CFB" w:rsidRDefault="00CD072C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</w:t>
      </w:r>
      <w:r w:rsidR="00996139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>6-0-0</w:t>
      </w:r>
    </w:p>
    <w:p w14:paraId="3A40E8EE" w14:textId="6CF2DDB2" w:rsidR="00CD072C" w:rsidRPr="00051CFB" w:rsidRDefault="00CD072C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5)</w:t>
      </w:r>
      <w:r w:rsidRPr="00051CFB">
        <w:rPr>
          <w:rFonts w:ascii="Arial Narrow" w:hAnsi="Arial Narrow"/>
        </w:rPr>
        <w:t>.</w:t>
      </w:r>
      <w:r w:rsidR="00996139" w:rsidRPr="00051CFB">
        <w:rPr>
          <w:rFonts w:ascii="Arial Narrow" w:hAnsi="Arial Narrow"/>
        </w:rPr>
        <w:t xml:space="preserve">  </w:t>
      </w:r>
      <w:r w:rsidR="007B64D7" w:rsidRPr="00051CFB">
        <w:rPr>
          <w:rFonts w:ascii="Arial Narrow" w:hAnsi="Arial Narrow"/>
        </w:rPr>
        <w:t xml:space="preserve">   </w:t>
      </w:r>
      <w:r w:rsidRPr="00051CFB">
        <w:rPr>
          <w:rFonts w:ascii="Arial Narrow" w:hAnsi="Arial Narrow"/>
        </w:rPr>
        <w:t>Zastupitelé vzali na vědomí činnost kontrolního a finančního výboru.</w:t>
      </w:r>
    </w:p>
    <w:p w14:paraId="3B073D4F" w14:textId="721D95B9" w:rsidR="00CD072C" w:rsidRPr="00051CFB" w:rsidRDefault="00CD072C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Na vědomí</w:t>
      </w:r>
    </w:p>
    <w:p w14:paraId="7CE91965" w14:textId="6B8EA42B" w:rsidR="00996139" w:rsidRPr="00051CFB" w:rsidRDefault="00CD072C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6)</w:t>
      </w:r>
      <w:r w:rsidR="00996139" w:rsidRPr="00051CFB">
        <w:rPr>
          <w:rFonts w:ascii="Arial Narrow" w:hAnsi="Arial Narrow"/>
          <w:b/>
          <w:bCs/>
        </w:rPr>
        <w:t>.</w:t>
      </w:r>
      <w:r w:rsidRPr="00051CFB">
        <w:rPr>
          <w:rFonts w:ascii="Arial Narrow" w:hAnsi="Arial Narrow"/>
        </w:rPr>
        <w:t xml:space="preserve"> </w:t>
      </w:r>
      <w:r w:rsidR="007B64D7" w:rsidRPr="00051CFB">
        <w:rPr>
          <w:rFonts w:ascii="Arial Narrow" w:hAnsi="Arial Narrow"/>
        </w:rPr>
        <w:t xml:space="preserve">    </w:t>
      </w:r>
      <w:r w:rsidRPr="00051CFB">
        <w:rPr>
          <w:rFonts w:ascii="Arial Narrow" w:hAnsi="Arial Narrow"/>
        </w:rPr>
        <w:t xml:space="preserve">Zastupitelé odsouhlasili finanční dar na provoz obchodu Milan Chaloupka </w:t>
      </w:r>
      <w:r w:rsidR="00996139" w:rsidRPr="00051CFB">
        <w:rPr>
          <w:rFonts w:ascii="Arial Narrow" w:hAnsi="Arial Narrow"/>
        </w:rPr>
        <w:t xml:space="preserve"> </w:t>
      </w:r>
    </w:p>
    <w:p w14:paraId="7405C906" w14:textId="7FC108D4" w:rsidR="00CD072C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</w:t>
      </w:r>
      <w:r w:rsidR="00CD072C" w:rsidRPr="00051CFB">
        <w:rPr>
          <w:rFonts w:ascii="Arial Narrow" w:hAnsi="Arial Narrow"/>
        </w:rPr>
        <w:t xml:space="preserve">v Častohosticích ve výši 30 tis. </w:t>
      </w:r>
    </w:p>
    <w:p w14:paraId="2B7C971E" w14:textId="3C2FEAC7" w:rsidR="00996139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</w:t>
      </w:r>
      <w:proofErr w:type="gramStart"/>
      <w:r w:rsidRPr="00051CFB">
        <w:rPr>
          <w:rFonts w:ascii="Arial Narrow" w:hAnsi="Arial Narrow"/>
        </w:rPr>
        <w:t>0 -0</w:t>
      </w:r>
      <w:proofErr w:type="gramEnd"/>
    </w:p>
    <w:p w14:paraId="7E30C198" w14:textId="77777777" w:rsidR="00996139" w:rsidRPr="00051CFB" w:rsidRDefault="00996139" w:rsidP="00BA2239">
      <w:pPr>
        <w:jc w:val="both"/>
        <w:rPr>
          <w:rFonts w:ascii="Arial Narrow" w:hAnsi="Arial Narrow"/>
        </w:rPr>
      </w:pPr>
    </w:p>
    <w:p w14:paraId="33BC9BB4" w14:textId="77777777" w:rsidR="00996139" w:rsidRPr="00051CFB" w:rsidRDefault="00996139" w:rsidP="00BA2239">
      <w:pPr>
        <w:jc w:val="both"/>
        <w:rPr>
          <w:rFonts w:ascii="Arial Narrow" w:hAnsi="Arial Narrow"/>
        </w:rPr>
      </w:pPr>
    </w:p>
    <w:p w14:paraId="4A9C0E9B" w14:textId="40580DC3" w:rsidR="00996139" w:rsidRPr="00051CFB" w:rsidRDefault="00996139" w:rsidP="00BA2239">
      <w:pPr>
        <w:jc w:val="both"/>
        <w:rPr>
          <w:rFonts w:ascii="Arial Narrow" w:hAnsi="Arial Narrow"/>
        </w:rPr>
      </w:pPr>
      <w:bookmarkStart w:id="0" w:name="_Hlk75244879"/>
      <w:r w:rsidRPr="00051CFB">
        <w:rPr>
          <w:rFonts w:ascii="Arial Narrow" w:hAnsi="Arial Narrow"/>
          <w:b/>
          <w:bCs/>
        </w:rPr>
        <w:t>7)</w:t>
      </w:r>
      <w:r w:rsidRPr="00051CFB">
        <w:rPr>
          <w:rFonts w:ascii="Arial Narrow" w:hAnsi="Arial Narrow"/>
        </w:rPr>
        <w:t xml:space="preserve">. </w:t>
      </w:r>
      <w:r w:rsidR="007B64D7" w:rsidRPr="00051CFB">
        <w:rPr>
          <w:rFonts w:ascii="Arial Narrow" w:hAnsi="Arial Narrow"/>
        </w:rPr>
        <w:t xml:space="preserve">   </w:t>
      </w:r>
      <w:r w:rsidRPr="00051CFB">
        <w:rPr>
          <w:rFonts w:ascii="Arial Narrow" w:hAnsi="Arial Narrow"/>
        </w:rPr>
        <w:t>Zastupitelé schválili nové sazby na pronájem Prokešovy stodoly. Domácí 1000,</w:t>
      </w:r>
    </w:p>
    <w:p w14:paraId="553799EA" w14:textId="37BBB1BC" w:rsidR="00996139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lastRenderedPageBreak/>
        <w:t xml:space="preserve">         ostatní </w:t>
      </w:r>
      <w:r w:rsidR="009C7D0A" w:rsidRPr="00051CFB">
        <w:rPr>
          <w:rFonts w:ascii="Arial Narrow" w:hAnsi="Arial Narrow"/>
        </w:rPr>
        <w:t>3</w:t>
      </w:r>
      <w:r w:rsidRPr="00051CFB">
        <w:rPr>
          <w:rFonts w:ascii="Arial Narrow" w:hAnsi="Arial Narrow"/>
        </w:rPr>
        <w:t>000,-.</w:t>
      </w:r>
      <w:r w:rsidR="009C7D0A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>Cena je z důvodu vybudování nové pergoly.</w:t>
      </w:r>
    </w:p>
    <w:p w14:paraId="0E682F85" w14:textId="77BBDF1D" w:rsidR="00996139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7AEC99D6" w14:textId="7248CF4E" w:rsidR="00996139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8).</w:t>
      </w:r>
      <w:r w:rsidRPr="00051CFB">
        <w:rPr>
          <w:rFonts w:ascii="Arial Narrow" w:hAnsi="Arial Narrow"/>
        </w:rPr>
        <w:t xml:space="preserve"> </w:t>
      </w:r>
      <w:r w:rsidR="007B64D7" w:rsidRPr="00051CFB">
        <w:rPr>
          <w:rFonts w:ascii="Arial Narrow" w:hAnsi="Arial Narrow"/>
        </w:rPr>
        <w:t xml:space="preserve">    </w:t>
      </w:r>
      <w:r w:rsidRPr="00051CFB">
        <w:rPr>
          <w:rFonts w:ascii="Arial Narrow" w:hAnsi="Arial Narrow"/>
        </w:rPr>
        <w:t>Zastupitelé schválili o požádání dotací na zpevněnou plochu pod pergolou na hřišti.</w:t>
      </w:r>
    </w:p>
    <w:p w14:paraId="732A6CA5" w14:textId="2F03FB3A" w:rsidR="00996139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O dotaci bude požádáno z programu POV.</w:t>
      </w:r>
    </w:p>
    <w:p w14:paraId="629F95ED" w14:textId="46C9AAD9" w:rsidR="00996139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6DA3D58E" w14:textId="55163DD2" w:rsidR="007B64D7" w:rsidRPr="00051CFB" w:rsidRDefault="00996139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9)</w:t>
      </w:r>
      <w:r w:rsidRPr="00051CFB">
        <w:rPr>
          <w:rFonts w:ascii="Arial Narrow" w:hAnsi="Arial Narrow"/>
        </w:rPr>
        <w:t>.</w:t>
      </w:r>
      <w:r w:rsidR="007B64D7" w:rsidRPr="00051CFB">
        <w:rPr>
          <w:rFonts w:ascii="Arial Narrow" w:hAnsi="Arial Narrow"/>
        </w:rPr>
        <w:t xml:space="preserve">    Starostka předložila 2 návrhy na zbudování nových záchodů u Prokešovy stodoly. 1.  </w:t>
      </w:r>
    </w:p>
    <w:p w14:paraId="25941AFA" w14:textId="12ED3C68" w:rsidR="007B64D7" w:rsidRPr="00051CFB" w:rsidRDefault="007B64D7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návrh je zbudování v prostorách hřiště. Druhý návrh je přístavba ke stodole směrem k </w:t>
      </w:r>
    </w:p>
    <w:p w14:paraId="3B529A8D" w14:textId="40CFDCDF" w:rsidR="00996139" w:rsidRPr="00051CFB" w:rsidRDefault="007B64D7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potoku. Přesto, že varianta přístavby bude náročnější, zastupitelé schválili variantu č. 2.</w:t>
      </w:r>
    </w:p>
    <w:p w14:paraId="01592551" w14:textId="3F2EC940" w:rsidR="00F57700" w:rsidRPr="00051CFB" w:rsidRDefault="00F57700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611ED230" w14:textId="3FAC6E74" w:rsidR="00F57700" w:rsidRPr="00051CFB" w:rsidRDefault="00F57700" w:rsidP="00BA2239">
      <w:pPr>
        <w:jc w:val="both"/>
        <w:rPr>
          <w:rFonts w:ascii="Arial Narrow" w:hAnsi="Arial Narrow"/>
          <w:color w:val="000000"/>
          <w:shd w:val="clear" w:color="auto" w:fill="FFFFFF"/>
        </w:rPr>
      </w:pPr>
      <w:r w:rsidRPr="00051CFB">
        <w:rPr>
          <w:rFonts w:ascii="Arial Narrow" w:hAnsi="Arial Narrow"/>
          <w:b/>
          <w:bCs/>
        </w:rPr>
        <w:t>10.</w:t>
      </w:r>
      <w:proofErr w:type="gramStart"/>
      <w:r w:rsidRPr="00051CFB">
        <w:rPr>
          <w:rFonts w:ascii="Arial Narrow" w:hAnsi="Arial Narrow"/>
          <w:b/>
          <w:bCs/>
        </w:rPr>
        <w:t>)</w:t>
      </w:r>
      <w:r w:rsidR="004D7F89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 xml:space="preserve"> Z</w:t>
      </w:r>
      <w:r w:rsidR="004D7F89" w:rsidRPr="00051CFB">
        <w:rPr>
          <w:rFonts w:ascii="Arial Narrow" w:hAnsi="Arial Narrow"/>
        </w:rPr>
        <w:t>astupitelé</w:t>
      </w:r>
      <w:proofErr w:type="gramEnd"/>
      <w:r w:rsidR="004D7F89" w:rsidRPr="00051CFB">
        <w:rPr>
          <w:rFonts w:ascii="Arial Narrow" w:hAnsi="Arial Narrow"/>
        </w:rPr>
        <w:t xml:space="preserve"> schválili  </w:t>
      </w:r>
      <w:r w:rsidRPr="00051CFB">
        <w:rPr>
          <w:rFonts w:ascii="Arial Narrow" w:hAnsi="Arial Narrow"/>
          <w:color w:val="000000"/>
          <w:shd w:val="clear" w:color="auto" w:fill="FFFFFF"/>
        </w:rPr>
        <w:t>podání žádosti do programu Kabina 2021, dále schválili</w:t>
      </w:r>
    </w:p>
    <w:p w14:paraId="788D99C7" w14:textId="1499058F" w:rsidR="004D7F89" w:rsidRPr="00051CFB" w:rsidRDefault="00F57700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color w:val="000000"/>
          <w:shd w:val="clear" w:color="auto" w:fill="FFFFFF"/>
        </w:rPr>
        <w:t xml:space="preserve">         investiční záměr, a strategický plán rozvoje sportu obce Častohostice.</w:t>
      </w:r>
    </w:p>
    <w:p w14:paraId="03F50ED5" w14:textId="41576F10" w:rsidR="007B64D7" w:rsidRPr="00051CFB" w:rsidRDefault="007B64D7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0B05E04E" w14:textId="05814A46" w:rsidR="007B64D7" w:rsidRPr="00051CFB" w:rsidRDefault="007B64D7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b/>
          <w:bCs/>
        </w:rPr>
        <w:t>1</w:t>
      </w:r>
      <w:r w:rsidR="00F57700" w:rsidRPr="00051CFB">
        <w:rPr>
          <w:rFonts w:ascii="Arial Narrow" w:hAnsi="Arial Narrow"/>
          <w:b/>
          <w:bCs/>
        </w:rPr>
        <w:t>1</w:t>
      </w:r>
      <w:r w:rsidRPr="00051CFB">
        <w:rPr>
          <w:rFonts w:ascii="Arial Narrow" w:hAnsi="Arial Narrow"/>
        </w:rPr>
        <w:t>).  Zastupitelé schválili odúčtování dluhu za pohřeb p. Bulíčka.</w:t>
      </w:r>
    </w:p>
    <w:p w14:paraId="7526F2B4" w14:textId="016866EA" w:rsidR="007B64D7" w:rsidRPr="00051CFB" w:rsidRDefault="007B64D7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1D40C5E6" w14:textId="5DFE35AE" w:rsidR="007B64D7" w:rsidRPr="00051CFB" w:rsidRDefault="007B64D7" w:rsidP="00BA2239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</w:t>
      </w:r>
      <w:r w:rsidR="00F57700" w:rsidRPr="00051CFB">
        <w:rPr>
          <w:rFonts w:ascii="Arial Narrow" w:hAnsi="Arial Narrow"/>
        </w:rPr>
        <w:t>2</w:t>
      </w:r>
      <w:r w:rsidRPr="00051CFB">
        <w:rPr>
          <w:rFonts w:ascii="Arial Narrow" w:hAnsi="Arial Narrow"/>
        </w:rPr>
        <w:t>).   Usnesení</w:t>
      </w:r>
    </w:p>
    <w:p w14:paraId="0FB8512C" w14:textId="2D0EBC48" w:rsidR="007B64D7" w:rsidRPr="00051CFB" w:rsidRDefault="007B64D7" w:rsidP="007B64D7">
      <w:pPr>
        <w:jc w:val="both"/>
        <w:rPr>
          <w:rFonts w:ascii="Arial Narrow" w:hAnsi="Arial Narrow"/>
        </w:rPr>
      </w:pPr>
    </w:p>
    <w:p w14:paraId="41F8C065" w14:textId="7E1CB85A" w:rsidR="007B64D7" w:rsidRPr="00051CFB" w:rsidRDefault="007B64D7" w:rsidP="007B64D7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r w:rsidRPr="00051CFB">
        <w:rPr>
          <w:rFonts w:ascii="Arial Narrow" w:hAnsi="Arial Narrow"/>
        </w:rPr>
        <w:t>Ověřovatelé: Plaček Stanislav</w:t>
      </w:r>
    </w:p>
    <w:p w14:paraId="2ED9556C" w14:textId="4C1E3A19" w:rsidR="007B64D7" w:rsidRPr="00051CFB" w:rsidRDefault="007B64D7" w:rsidP="007B64D7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            Vydra Jiří </w:t>
      </w:r>
    </w:p>
    <w:p w14:paraId="2959F1F2" w14:textId="7EF9AEAA" w:rsidR="007B64D7" w:rsidRPr="00051CFB" w:rsidRDefault="007B64D7" w:rsidP="007B64D7">
      <w:pPr>
        <w:jc w:val="both"/>
        <w:rPr>
          <w:rFonts w:ascii="Arial Narrow" w:hAnsi="Arial Narrow"/>
        </w:rPr>
      </w:pPr>
    </w:p>
    <w:p w14:paraId="2C8C424D" w14:textId="1BD83DAC" w:rsidR="00BA2239" w:rsidRPr="00051CFB" w:rsidRDefault="00BA2239" w:rsidP="00BA2239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</w:p>
    <w:p w14:paraId="5B477472" w14:textId="77777777" w:rsidR="00BA2239" w:rsidRPr="00051CFB" w:rsidRDefault="00BA2239" w:rsidP="00BA2239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</w:p>
    <w:p w14:paraId="60EEB699" w14:textId="77777777" w:rsidR="00BA2239" w:rsidRPr="00051CFB" w:rsidRDefault="00BA2239" w:rsidP="00BA2239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</w:p>
    <w:p w14:paraId="30388C7B" w14:textId="77777777" w:rsidR="00BA2239" w:rsidRPr="00051CFB" w:rsidRDefault="00BA2239" w:rsidP="00BA2239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Zapisovatel: Lukáš </w:t>
      </w:r>
      <w:proofErr w:type="spellStart"/>
      <w:r w:rsidRPr="00051CFB">
        <w:rPr>
          <w:rFonts w:ascii="Arial Narrow" w:hAnsi="Arial Narrow"/>
        </w:rPr>
        <w:t>Nesiba</w:t>
      </w:r>
      <w:proofErr w:type="spellEnd"/>
    </w:p>
    <w:p w14:paraId="28A5693A" w14:textId="77777777" w:rsidR="00BA2239" w:rsidRPr="00051CFB" w:rsidRDefault="00BA2239" w:rsidP="00BA2239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</w:p>
    <w:p w14:paraId="51C29DB7" w14:textId="4623C5D0" w:rsidR="00BA2239" w:rsidRPr="00051CFB" w:rsidRDefault="00BA2239" w:rsidP="00BA2239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proofErr w:type="gramStart"/>
      <w:r w:rsidRPr="00051CFB">
        <w:rPr>
          <w:rFonts w:ascii="Arial Narrow" w:hAnsi="Arial Narrow"/>
        </w:rPr>
        <w:t>Starostka :</w:t>
      </w:r>
      <w:proofErr w:type="gramEnd"/>
      <w:r w:rsidRPr="00051CFB">
        <w:rPr>
          <w:rFonts w:ascii="Arial Narrow" w:hAnsi="Arial Narrow"/>
        </w:rPr>
        <w:t xml:space="preserve"> Bc. Marie Vláčilová   </w:t>
      </w:r>
    </w:p>
    <w:p w14:paraId="1D6233CC" w14:textId="77777777" w:rsidR="00BA2239" w:rsidRPr="00051CFB" w:rsidRDefault="00BA2239" w:rsidP="00BA2239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</w:p>
    <w:p w14:paraId="1645711F" w14:textId="77777777" w:rsidR="0069461B" w:rsidRPr="00051CFB" w:rsidRDefault="0069461B">
      <w:pPr>
        <w:rPr>
          <w:rFonts w:ascii="Arial Narrow" w:hAnsi="Arial Narrow"/>
        </w:rPr>
      </w:pPr>
    </w:p>
    <w:p w14:paraId="33EF2698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6C751543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2056D1A9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0B1F83BE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54AF990A" w14:textId="77777777" w:rsidR="007B64D7" w:rsidRDefault="007B64D7" w:rsidP="007B64D7">
      <w:pPr>
        <w:jc w:val="both"/>
      </w:pPr>
    </w:p>
    <w:p w14:paraId="59230C58" w14:textId="77777777" w:rsidR="007B64D7" w:rsidRDefault="007B64D7" w:rsidP="007B64D7">
      <w:pPr>
        <w:jc w:val="both"/>
      </w:pPr>
    </w:p>
    <w:bookmarkEnd w:id="0"/>
    <w:p w14:paraId="22C1B794" w14:textId="77777777" w:rsidR="007B64D7" w:rsidRDefault="007B64D7" w:rsidP="007B64D7">
      <w:pPr>
        <w:jc w:val="both"/>
      </w:pPr>
    </w:p>
    <w:p w14:paraId="7DF66A30" w14:textId="77777777" w:rsidR="007B64D7" w:rsidRDefault="007B64D7" w:rsidP="007B64D7">
      <w:pPr>
        <w:jc w:val="both"/>
      </w:pPr>
    </w:p>
    <w:p w14:paraId="59E3E7AB" w14:textId="77777777" w:rsidR="007B64D7" w:rsidRDefault="007B64D7" w:rsidP="007B64D7">
      <w:pPr>
        <w:jc w:val="both"/>
      </w:pPr>
    </w:p>
    <w:p w14:paraId="5E5D6EDD" w14:textId="77777777" w:rsidR="007B64D7" w:rsidRDefault="007B64D7" w:rsidP="007B64D7">
      <w:pPr>
        <w:jc w:val="both"/>
      </w:pPr>
    </w:p>
    <w:p w14:paraId="72794409" w14:textId="77777777" w:rsidR="007B64D7" w:rsidRDefault="007B64D7" w:rsidP="007B64D7">
      <w:pPr>
        <w:jc w:val="both"/>
      </w:pPr>
    </w:p>
    <w:p w14:paraId="3101DA3A" w14:textId="77777777" w:rsidR="007B64D7" w:rsidRDefault="007B64D7" w:rsidP="007B64D7">
      <w:pPr>
        <w:jc w:val="both"/>
      </w:pPr>
    </w:p>
    <w:p w14:paraId="22CB297B" w14:textId="77777777" w:rsidR="007B64D7" w:rsidRDefault="007B64D7" w:rsidP="007B64D7">
      <w:pPr>
        <w:jc w:val="both"/>
      </w:pPr>
    </w:p>
    <w:p w14:paraId="7FB42253" w14:textId="77777777" w:rsidR="007B64D7" w:rsidRDefault="007B64D7" w:rsidP="007B64D7">
      <w:pPr>
        <w:jc w:val="both"/>
      </w:pPr>
    </w:p>
    <w:p w14:paraId="56649AB4" w14:textId="77777777" w:rsidR="007B64D7" w:rsidRDefault="007B64D7" w:rsidP="007B64D7">
      <w:pPr>
        <w:jc w:val="both"/>
      </w:pPr>
    </w:p>
    <w:p w14:paraId="632C52FE" w14:textId="77777777" w:rsidR="007B64D7" w:rsidRDefault="007B64D7" w:rsidP="007B64D7">
      <w:pPr>
        <w:jc w:val="both"/>
      </w:pPr>
    </w:p>
    <w:p w14:paraId="501B48C6" w14:textId="77777777" w:rsidR="007B64D7" w:rsidRDefault="007B64D7" w:rsidP="007B64D7">
      <w:pPr>
        <w:jc w:val="both"/>
      </w:pPr>
    </w:p>
    <w:p w14:paraId="0DAB90B0" w14:textId="77777777" w:rsidR="007B64D7" w:rsidRDefault="007B64D7" w:rsidP="007B64D7">
      <w:pPr>
        <w:jc w:val="both"/>
      </w:pPr>
    </w:p>
    <w:p w14:paraId="18DCF9ED" w14:textId="77777777" w:rsidR="007B64D7" w:rsidRDefault="007B64D7" w:rsidP="007B64D7">
      <w:pPr>
        <w:jc w:val="both"/>
      </w:pPr>
    </w:p>
    <w:p w14:paraId="157E458F" w14:textId="77777777" w:rsidR="007B64D7" w:rsidRDefault="007B64D7" w:rsidP="007B64D7">
      <w:pPr>
        <w:jc w:val="both"/>
      </w:pPr>
    </w:p>
    <w:p w14:paraId="1C13CA8C" w14:textId="77777777" w:rsidR="007B64D7" w:rsidRDefault="007B64D7" w:rsidP="007B64D7">
      <w:pPr>
        <w:jc w:val="both"/>
      </w:pPr>
    </w:p>
    <w:p w14:paraId="5625AA46" w14:textId="77777777" w:rsidR="007B64D7" w:rsidRDefault="007B64D7" w:rsidP="007B64D7">
      <w:pPr>
        <w:jc w:val="both"/>
      </w:pPr>
    </w:p>
    <w:p w14:paraId="30C1470D" w14:textId="77777777" w:rsidR="007B64D7" w:rsidRDefault="007B64D7" w:rsidP="007B64D7">
      <w:pPr>
        <w:jc w:val="both"/>
      </w:pPr>
    </w:p>
    <w:p w14:paraId="1263D318" w14:textId="77777777" w:rsidR="007B64D7" w:rsidRDefault="007B64D7" w:rsidP="007B64D7">
      <w:pPr>
        <w:jc w:val="both"/>
      </w:pPr>
    </w:p>
    <w:p w14:paraId="6B97EC07" w14:textId="77777777" w:rsidR="007B64D7" w:rsidRDefault="007B64D7" w:rsidP="007B64D7">
      <w:pPr>
        <w:jc w:val="both"/>
      </w:pPr>
    </w:p>
    <w:p w14:paraId="764E9486" w14:textId="77777777" w:rsidR="00DF694D" w:rsidRDefault="00DF694D" w:rsidP="007B64D7">
      <w:pPr>
        <w:jc w:val="both"/>
      </w:pPr>
    </w:p>
    <w:p w14:paraId="2E8F10FA" w14:textId="46E7A43C" w:rsidR="00DF694D" w:rsidRDefault="00DF694D" w:rsidP="007B64D7">
      <w:pPr>
        <w:jc w:val="both"/>
      </w:pPr>
    </w:p>
    <w:p w14:paraId="17402988" w14:textId="11199662" w:rsidR="00DF694D" w:rsidRDefault="00DF694D" w:rsidP="007B64D7">
      <w:pPr>
        <w:jc w:val="both"/>
      </w:pPr>
    </w:p>
    <w:p w14:paraId="1DAADD7C" w14:textId="77777777" w:rsidR="00DF694D" w:rsidRDefault="00DF694D" w:rsidP="007B64D7">
      <w:pPr>
        <w:jc w:val="both"/>
      </w:pPr>
    </w:p>
    <w:p w14:paraId="33E33BC9" w14:textId="77777777" w:rsidR="00DF694D" w:rsidRPr="00B5260B" w:rsidRDefault="00DF694D" w:rsidP="00DF694D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61824" behindDoc="0" locked="0" layoutInCell="1" allowOverlap="1" wp14:anchorId="5EF41BB4" wp14:editId="55D7C49F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14:paraId="2F7963BD" w14:textId="77777777" w:rsidR="00DF694D" w:rsidRPr="00051CFB" w:rsidRDefault="00DF694D" w:rsidP="00DF694D">
      <w:pPr>
        <w:ind w:left="1418"/>
        <w:jc w:val="center"/>
        <w:rPr>
          <w:rFonts w:ascii="Arial Narrow" w:hAnsi="Arial Narrow"/>
        </w:rPr>
      </w:pPr>
      <w:r w:rsidRPr="00051CFB">
        <w:rPr>
          <w:rFonts w:ascii="Arial Narrow" w:hAnsi="Arial Narrow"/>
        </w:rPr>
        <w:fldChar w:fldCharType="begin"/>
      </w:r>
      <w:r w:rsidRPr="00051CFB">
        <w:rPr>
          <w:rFonts w:ascii="Arial Narrow" w:hAnsi="Arial Narrow"/>
        </w:rPr>
        <w:instrText xml:space="preserve"> MERGEFIELD "uliceCpC" </w:instrText>
      </w:r>
      <w:r w:rsidRPr="00051CFB">
        <w:rPr>
          <w:rFonts w:ascii="Arial Narrow" w:hAnsi="Arial Narrow"/>
        </w:rPr>
        <w:fldChar w:fldCharType="separate"/>
      </w:r>
      <w:r w:rsidRPr="00051CFB">
        <w:rPr>
          <w:rFonts w:ascii="Arial Narrow" w:hAnsi="Arial Narrow"/>
          <w:noProof/>
        </w:rPr>
        <w:t xml:space="preserve">Častohostice 3, </w:t>
      </w:r>
      <w:r w:rsidRPr="00051CFB">
        <w:rPr>
          <w:rFonts w:ascii="Arial Narrow" w:hAnsi="Arial Narrow"/>
        </w:rPr>
        <w:fldChar w:fldCharType="end"/>
      </w:r>
      <w:r w:rsidRPr="00051CFB">
        <w:rPr>
          <w:rFonts w:ascii="Arial Narrow" w:hAnsi="Arial Narrow"/>
        </w:rPr>
        <w:t xml:space="preserve"> 67602 Moravské Budějovice</w:t>
      </w:r>
      <w:r w:rsidRPr="00051CFB">
        <w:rPr>
          <w:rFonts w:ascii="Arial Narrow" w:hAnsi="Arial Narrow"/>
        </w:rPr>
        <w:br/>
        <w:t>IČ: 60419466</w:t>
      </w:r>
    </w:p>
    <w:p w14:paraId="0D96D16E" w14:textId="77777777" w:rsidR="00DF694D" w:rsidRPr="00051CFB" w:rsidRDefault="00DF694D" w:rsidP="007B64D7">
      <w:pPr>
        <w:jc w:val="both"/>
        <w:rPr>
          <w:rFonts w:ascii="Arial Narrow" w:hAnsi="Arial Narrow"/>
        </w:rPr>
      </w:pPr>
    </w:p>
    <w:p w14:paraId="3B74715A" w14:textId="77777777" w:rsidR="00DF694D" w:rsidRPr="00051CFB" w:rsidRDefault="00DF694D" w:rsidP="007B64D7">
      <w:pPr>
        <w:jc w:val="both"/>
        <w:rPr>
          <w:rFonts w:ascii="Arial Narrow" w:hAnsi="Arial Narrow"/>
        </w:rPr>
      </w:pPr>
    </w:p>
    <w:p w14:paraId="5202886C" w14:textId="5CBDCBFB" w:rsidR="00DF694D" w:rsidRPr="00051CFB" w:rsidRDefault="00DF694D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                                    Usnesení z 24. zasedání zastupitelstva obce Častohostice</w:t>
      </w:r>
    </w:p>
    <w:p w14:paraId="05D4670D" w14:textId="04461FEC" w:rsidR="00DF694D" w:rsidRPr="00051CFB" w:rsidRDefault="00DF694D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                                                                </w:t>
      </w:r>
      <w:r w:rsidR="004D7F89" w:rsidRPr="00051CFB">
        <w:rPr>
          <w:rFonts w:ascii="Arial Narrow" w:hAnsi="Arial Narrow"/>
        </w:rPr>
        <w:t xml:space="preserve">z </w:t>
      </w:r>
      <w:r w:rsidRPr="00051CFB">
        <w:rPr>
          <w:rFonts w:ascii="Arial Narrow" w:hAnsi="Arial Narrow"/>
        </w:rPr>
        <w:t>21.6.2021</w:t>
      </w:r>
    </w:p>
    <w:p w14:paraId="056101BC" w14:textId="7754A896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121) .  Starostka přivítala přítomné zastupitele a seznámila s body programu jednání</w:t>
      </w:r>
    </w:p>
    <w:p w14:paraId="758C4370" w14:textId="0A2B6BDC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  6-0-0</w:t>
      </w:r>
    </w:p>
    <w:p w14:paraId="21041E18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122). Zastupitelé se seznámili se závěrečnou </w:t>
      </w:r>
      <w:proofErr w:type="gramStart"/>
      <w:r w:rsidRPr="00051CFB">
        <w:rPr>
          <w:rFonts w:ascii="Arial Narrow" w:hAnsi="Arial Narrow"/>
        </w:rPr>
        <w:t>zprávou  hospodaření</w:t>
      </w:r>
      <w:proofErr w:type="gramEnd"/>
      <w:r w:rsidRPr="00051CFB">
        <w:rPr>
          <w:rFonts w:ascii="Arial Narrow" w:hAnsi="Arial Narrow"/>
        </w:rPr>
        <w:t xml:space="preserve"> obce Častohostice za  rok </w:t>
      </w:r>
    </w:p>
    <w:p w14:paraId="360342AE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</w:t>
      </w:r>
      <w:proofErr w:type="gramStart"/>
      <w:r w:rsidRPr="00051CFB">
        <w:rPr>
          <w:rFonts w:ascii="Arial Narrow" w:hAnsi="Arial Narrow"/>
        </w:rPr>
        <w:t>2020  provedenou</w:t>
      </w:r>
      <w:proofErr w:type="gramEnd"/>
      <w:r w:rsidRPr="00051CFB">
        <w:rPr>
          <w:rFonts w:ascii="Arial Narrow" w:hAnsi="Arial Narrow"/>
        </w:rPr>
        <w:t xml:space="preserve"> úředníky kraje Vysočina.</w:t>
      </w:r>
    </w:p>
    <w:p w14:paraId="3621DD63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Zastupitelé odsouhlasili závěrečnou zprávu, závěrečný účet hospodaření obce   </w:t>
      </w:r>
    </w:p>
    <w:p w14:paraId="4C36E014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Častohostice a účetní závěrku obce Častohostice za r.2020 a to bez výhrad.</w:t>
      </w:r>
    </w:p>
    <w:p w14:paraId="703F332F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439B7CB3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123). Zastupitelé schválili smlouvu o zřízení věcného břemene  </w:t>
      </w:r>
    </w:p>
    <w:p w14:paraId="3CBD90FB" w14:textId="3ED58381" w:rsidR="007B64D7" w:rsidRPr="00051CFB" w:rsidRDefault="007B64D7" w:rsidP="00DF694D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č: JI- 014330067608/001- ADS se společností </w:t>
      </w:r>
      <w:proofErr w:type="gramStart"/>
      <w:r w:rsidRPr="00051CFB">
        <w:rPr>
          <w:rFonts w:ascii="Arial Narrow" w:hAnsi="Arial Narrow"/>
        </w:rPr>
        <w:t>EG.D</w:t>
      </w:r>
      <w:proofErr w:type="gramEnd"/>
      <w:r w:rsidRPr="00051CFB">
        <w:rPr>
          <w:rFonts w:ascii="Arial Narrow" w:hAnsi="Arial Narrow"/>
        </w:rPr>
        <w:t xml:space="preserve"> na </w:t>
      </w:r>
      <w:proofErr w:type="spellStart"/>
      <w:r w:rsidRPr="00051CFB">
        <w:rPr>
          <w:rFonts w:ascii="Arial Narrow" w:hAnsi="Arial Narrow"/>
        </w:rPr>
        <w:t>p.č</w:t>
      </w:r>
      <w:proofErr w:type="spellEnd"/>
      <w:r w:rsidRPr="00051CFB">
        <w:rPr>
          <w:rFonts w:ascii="Arial Narrow" w:hAnsi="Arial Narrow"/>
        </w:rPr>
        <w:t xml:space="preserve"> 53/4 </w:t>
      </w:r>
    </w:p>
    <w:p w14:paraId="4F6FBE7B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3AA6170D" w14:textId="2022C8A0" w:rsidR="007B64D7" w:rsidRPr="00051CFB" w:rsidRDefault="007B64D7" w:rsidP="00DF694D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124).  Zastupitelé odsouhlasili přechod k Bance </w:t>
      </w:r>
      <w:proofErr w:type="spellStart"/>
      <w:r w:rsidRPr="00051CFB">
        <w:rPr>
          <w:rFonts w:ascii="Arial Narrow" w:hAnsi="Arial Narrow"/>
        </w:rPr>
        <w:t>Creditas</w:t>
      </w:r>
      <w:proofErr w:type="spellEnd"/>
      <w:r w:rsidRPr="00051CFB">
        <w:rPr>
          <w:rFonts w:ascii="Arial Narrow" w:hAnsi="Arial Narrow"/>
        </w:rPr>
        <w:t xml:space="preserve">. </w:t>
      </w:r>
    </w:p>
    <w:p w14:paraId="10CF179B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6-0-0</w:t>
      </w:r>
    </w:p>
    <w:p w14:paraId="73C94C87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125).  Zastupitelé vzali na vědomí činnost kontrolního a finančního výboru.</w:t>
      </w:r>
    </w:p>
    <w:p w14:paraId="0C89D23B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Na vědomí</w:t>
      </w:r>
    </w:p>
    <w:p w14:paraId="688B59A9" w14:textId="0F1DCCF1" w:rsidR="007B64D7" w:rsidRPr="00051CFB" w:rsidRDefault="007B64D7" w:rsidP="00DF694D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126). Zastupitelé odsouhlasili finanční dar na provoz obchodu</w:t>
      </w:r>
      <w:r w:rsidR="00DF694D" w:rsidRPr="00051CFB">
        <w:rPr>
          <w:rFonts w:ascii="Arial Narrow" w:hAnsi="Arial Narrow"/>
        </w:rPr>
        <w:t>.</w:t>
      </w:r>
      <w:r w:rsidRPr="00051CFB">
        <w:rPr>
          <w:rFonts w:ascii="Arial Narrow" w:hAnsi="Arial Narrow"/>
        </w:rPr>
        <w:t xml:space="preserve"> </w:t>
      </w:r>
    </w:p>
    <w:p w14:paraId="0C18FB9A" w14:textId="01E620E5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6-</w:t>
      </w:r>
      <w:proofErr w:type="gramStart"/>
      <w:r w:rsidRPr="00051CFB">
        <w:rPr>
          <w:rFonts w:ascii="Arial Narrow" w:hAnsi="Arial Narrow"/>
        </w:rPr>
        <w:t>0 -0</w:t>
      </w:r>
      <w:proofErr w:type="gramEnd"/>
    </w:p>
    <w:p w14:paraId="3FCEB06A" w14:textId="091AE105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127). Zastupitelé schválili nové sazby na pronájem Prokešovy stodoly. Domácí 1000,</w:t>
      </w:r>
    </w:p>
    <w:p w14:paraId="5530492C" w14:textId="6ECF0697" w:rsidR="00DF694D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</w:t>
      </w:r>
      <w:proofErr w:type="gramStart"/>
      <w:r w:rsidRPr="00051CFB">
        <w:rPr>
          <w:rFonts w:ascii="Arial Narrow" w:hAnsi="Arial Narrow"/>
        </w:rPr>
        <w:t xml:space="preserve">ostatní  </w:t>
      </w:r>
      <w:r w:rsidR="009C7D0A" w:rsidRPr="00051CFB">
        <w:rPr>
          <w:rFonts w:ascii="Arial Narrow" w:hAnsi="Arial Narrow"/>
        </w:rPr>
        <w:t>3</w:t>
      </w:r>
      <w:r w:rsidRPr="00051CFB">
        <w:rPr>
          <w:rFonts w:ascii="Arial Narrow" w:hAnsi="Arial Narrow"/>
        </w:rPr>
        <w:t>000</w:t>
      </w:r>
      <w:proofErr w:type="gramEnd"/>
      <w:r w:rsidRPr="00051CFB">
        <w:rPr>
          <w:rFonts w:ascii="Arial Narrow" w:hAnsi="Arial Narrow"/>
        </w:rPr>
        <w:t>,- .</w:t>
      </w:r>
    </w:p>
    <w:p w14:paraId="36CDA4FC" w14:textId="7687DCD8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0A3F19B6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128). Zastupitelé schválili o požádání dotací na zpevněnou plochu pod pergolou na hřišti.</w:t>
      </w:r>
    </w:p>
    <w:p w14:paraId="31CA1D81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O dotaci bude požádáno z programu POV.</w:t>
      </w:r>
    </w:p>
    <w:p w14:paraId="31DAB528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6-0-0</w:t>
      </w:r>
    </w:p>
    <w:p w14:paraId="01E1E5FE" w14:textId="77777777" w:rsidR="00F57700" w:rsidRPr="00051CFB" w:rsidRDefault="007B64D7" w:rsidP="00F57700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129). </w:t>
      </w:r>
      <w:r w:rsidR="00DF694D" w:rsidRPr="00051CFB">
        <w:rPr>
          <w:rFonts w:ascii="Arial Narrow" w:hAnsi="Arial Narrow"/>
        </w:rPr>
        <w:t>Schválení přístavby sociálního zařízení u Prokešovy stodoly</w:t>
      </w:r>
      <w:r w:rsidR="00F57700" w:rsidRPr="00051CFB">
        <w:rPr>
          <w:rFonts w:ascii="Arial Narrow" w:hAnsi="Arial Narrow"/>
        </w:rPr>
        <w:t>,</w:t>
      </w:r>
    </w:p>
    <w:p w14:paraId="241FF940" w14:textId="20A13C4E" w:rsidR="00F57700" w:rsidRPr="00051CFB" w:rsidRDefault="00F57700" w:rsidP="00F57700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6-0-0</w:t>
      </w:r>
    </w:p>
    <w:p w14:paraId="2EEB0F88" w14:textId="7B2E6968" w:rsidR="00F57700" w:rsidRPr="00051CFB" w:rsidRDefault="00F57700" w:rsidP="00F57700">
      <w:pPr>
        <w:jc w:val="both"/>
        <w:rPr>
          <w:rFonts w:ascii="Arial Narrow" w:hAnsi="Arial Narrow"/>
          <w:color w:val="000000"/>
          <w:shd w:val="clear" w:color="auto" w:fill="FFFFFF"/>
        </w:rPr>
      </w:pPr>
      <w:r w:rsidRPr="00051CFB">
        <w:rPr>
          <w:rFonts w:ascii="Arial Narrow" w:hAnsi="Arial Narrow"/>
        </w:rPr>
        <w:t>130).</w:t>
      </w:r>
      <w:r w:rsidR="004D7F89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 xml:space="preserve">Zastupitelé schválili   </w:t>
      </w:r>
      <w:r w:rsidRPr="00051CFB">
        <w:rPr>
          <w:rFonts w:ascii="Arial Narrow" w:hAnsi="Arial Narrow"/>
          <w:color w:val="000000"/>
          <w:shd w:val="clear" w:color="auto" w:fill="FFFFFF"/>
        </w:rPr>
        <w:t>podání žádosti do programu Kabina 2021, dále schválili</w:t>
      </w:r>
    </w:p>
    <w:p w14:paraId="1830CB39" w14:textId="4E0A82BB" w:rsidR="007B64D7" w:rsidRPr="00051CFB" w:rsidRDefault="00F57700" w:rsidP="00F57700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  <w:color w:val="000000"/>
          <w:shd w:val="clear" w:color="auto" w:fill="FFFFFF"/>
        </w:rPr>
        <w:t xml:space="preserve">         investiční záměr, a strategický plán rozvoje sportu obce Častohostice.</w:t>
      </w:r>
    </w:p>
    <w:p w14:paraId="22F11A1B" w14:textId="2BD49B02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</w:t>
      </w:r>
      <w:r w:rsidR="004D7F89" w:rsidRPr="00051CFB">
        <w:rPr>
          <w:rFonts w:ascii="Arial Narrow" w:hAnsi="Arial Narrow"/>
        </w:rPr>
        <w:t xml:space="preserve"> </w:t>
      </w:r>
      <w:r w:rsidRPr="00051CFB">
        <w:rPr>
          <w:rFonts w:ascii="Arial Narrow" w:hAnsi="Arial Narrow"/>
        </w:rPr>
        <w:t xml:space="preserve"> 6-0-0</w:t>
      </w:r>
    </w:p>
    <w:p w14:paraId="168353D4" w14:textId="058B3D28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13</w:t>
      </w:r>
      <w:r w:rsidR="00F57700" w:rsidRPr="00051CFB">
        <w:rPr>
          <w:rFonts w:ascii="Arial Narrow" w:hAnsi="Arial Narrow"/>
        </w:rPr>
        <w:t>1</w:t>
      </w:r>
      <w:r w:rsidRPr="00051CFB">
        <w:rPr>
          <w:rFonts w:ascii="Arial Narrow" w:hAnsi="Arial Narrow"/>
        </w:rPr>
        <w:t>). Zastupitelé schválili odúčtování dluhu.</w:t>
      </w:r>
    </w:p>
    <w:p w14:paraId="4733B392" w14:textId="77777777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6-0-0</w:t>
      </w:r>
    </w:p>
    <w:p w14:paraId="40D5A780" w14:textId="5FD95652" w:rsidR="007B64D7" w:rsidRPr="00051CFB" w:rsidRDefault="007B64D7" w:rsidP="007B64D7">
      <w:pPr>
        <w:jc w:val="both"/>
        <w:rPr>
          <w:rFonts w:ascii="Arial Narrow" w:hAnsi="Arial Narrow"/>
        </w:rPr>
      </w:pPr>
      <w:r w:rsidRPr="00051CFB">
        <w:rPr>
          <w:rFonts w:ascii="Arial Narrow" w:hAnsi="Arial Narrow"/>
        </w:rPr>
        <w:t>13</w:t>
      </w:r>
      <w:r w:rsidR="00F57700" w:rsidRPr="00051CFB">
        <w:rPr>
          <w:rFonts w:ascii="Arial Narrow" w:hAnsi="Arial Narrow"/>
        </w:rPr>
        <w:t>2</w:t>
      </w:r>
      <w:r w:rsidRPr="00051CFB">
        <w:rPr>
          <w:rFonts w:ascii="Arial Narrow" w:hAnsi="Arial Narrow"/>
        </w:rPr>
        <w:t>).Usnesení</w:t>
      </w:r>
    </w:p>
    <w:p w14:paraId="5F87BF67" w14:textId="77777777" w:rsidR="007B64D7" w:rsidRPr="00051CFB" w:rsidRDefault="007B64D7" w:rsidP="007B64D7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r w:rsidRPr="00051CFB">
        <w:rPr>
          <w:rFonts w:ascii="Arial Narrow" w:hAnsi="Arial Narrow"/>
        </w:rPr>
        <w:t>Ověřovatelé: Plaček Stanislav</w:t>
      </w:r>
    </w:p>
    <w:p w14:paraId="56AFC844" w14:textId="44521D18" w:rsidR="007B64D7" w:rsidRPr="00051CFB" w:rsidRDefault="007B64D7" w:rsidP="00F57700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                      Vydra Jiří </w:t>
      </w:r>
    </w:p>
    <w:p w14:paraId="1D32FF9B" w14:textId="77777777" w:rsidR="00F57700" w:rsidRPr="00051CFB" w:rsidRDefault="00F57700" w:rsidP="00F57700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</w:p>
    <w:p w14:paraId="6D072BE6" w14:textId="2FD170FD" w:rsidR="007B64D7" w:rsidRPr="00051CFB" w:rsidRDefault="007B64D7" w:rsidP="00F57700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Zapisovatel: Lukáš </w:t>
      </w:r>
      <w:proofErr w:type="spellStart"/>
      <w:r w:rsidRPr="00051CFB">
        <w:rPr>
          <w:rFonts w:ascii="Arial Narrow" w:hAnsi="Arial Narrow"/>
        </w:rPr>
        <w:t>Nesiba</w:t>
      </w:r>
      <w:proofErr w:type="spellEnd"/>
    </w:p>
    <w:p w14:paraId="472C0167" w14:textId="10E874A7" w:rsidR="007B64D7" w:rsidRPr="00051CFB" w:rsidRDefault="007B64D7" w:rsidP="007B64D7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  <w:r w:rsidRPr="00051CFB">
        <w:rPr>
          <w:rFonts w:ascii="Arial Narrow" w:hAnsi="Arial Narrow"/>
        </w:rPr>
        <w:t xml:space="preserve">Starostka: Bc. Marie Vláčilová   </w:t>
      </w:r>
    </w:p>
    <w:p w14:paraId="7E3EA727" w14:textId="77777777" w:rsidR="007B64D7" w:rsidRPr="00051CFB" w:rsidRDefault="007B64D7" w:rsidP="007B64D7">
      <w:pPr>
        <w:tabs>
          <w:tab w:val="left" w:pos="4320"/>
          <w:tab w:val="left" w:pos="4500"/>
        </w:tabs>
        <w:ind w:firstLine="540"/>
        <w:rPr>
          <w:rFonts w:ascii="Arial Narrow" w:hAnsi="Arial Narrow"/>
        </w:rPr>
      </w:pPr>
    </w:p>
    <w:p w14:paraId="449F8219" w14:textId="77777777" w:rsidR="007B64D7" w:rsidRPr="00051CFB" w:rsidRDefault="007B64D7" w:rsidP="007B64D7">
      <w:pPr>
        <w:rPr>
          <w:rFonts w:ascii="Arial Narrow" w:hAnsi="Arial Narrow"/>
        </w:rPr>
      </w:pPr>
    </w:p>
    <w:p w14:paraId="364EC788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07498D11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2BB584CB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6DB41B63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318B9549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52EACFC9" w14:textId="77777777" w:rsidR="007B64D7" w:rsidRPr="00051CFB" w:rsidRDefault="007B64D7" w:rsidP="007B64D7">
      <w:pPr>
        <w:jc w:val="both"/>
        <w:rPr>
          <w:rFonts w:ascii="Arial Narrow" w:hAnsi="Arial Narrow"/>
        </w:rPr>
      </w:pPr>
    </w:p>
    <w:p w14:paraId="39D233F9" w14:textId="153229B0" w:rsidR="009E7A7D" w:rsidRPr="00051CFB" w:rsidRDefault="009E7A7D" w:rsidP="007B64D7">
      <w:pPr>
        <w:tabs>
          <w:tab w:val="left" w:pos="4320"/>
          <w:tab w:val="left" w:pos="4500"/>
        </w:tabs>
        <w:rPr>
          <w:rFonts w:ascii="Arial Narrow" w:hAnsi="Arial Narrow"/>
          <w:i/>
          <w:iCs/>
        </w:rPr>
      </w:pPr>
    </w:p>
    <w:sectPr w:rsidR="009E7A7D" w:rsidRPr="00051CFB" w:rsidSect="00D11F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86A82" w14:textId="77777777" w:rsidR="00B04E27" w:rsidRDefault="00B04E27">
      <w:r>
        <w:separator/>
      </w:r>
    </w:p>
  </w:endnote>
  <w:endnote w:type="continuationSeparator" w:id="0">
    <w:p w14:paraId="295E94F4" w14:textId="77777777" w:rsidR="00B04E27" w:rsidRDefault="00B0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35955" w14:textId="77777777" w:rsidR="008530AE" w:rsidRDefault="008530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12" w:type="dxa"/>
      <w:jc w:val="center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48"/>
      <w:gridCol w:w="3352"/>
      <w:gridCol w:w="2013"/>
      <w:gridCol w:w="2232"/>
      <w:gridCol w:w="1067"/>
    </w:tblGrid>
    <w:tr w:rsidR="001B2FC9" w14:paraId="4B864E0B" w14:textId="77777777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14:paraId="0BC6379F" w14:textId="021BE94A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4F52D2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4F52D2" w:rsidRPr="00F73DE3">
            <w:rPr>
              <w:sz w:val="22"/>
              <w:szCs w:val="22"/>
            </w:rPr>
            <w:fldChar w:fldCharType="separate"/>
          </w:r>
          <w:r w:rsidR="00051CFB">
            <w:rPr>
              <w:noProof/>
              <w:sz w:val="22"/>
              <w:szCs w:val="22"/>
            </w:rPr>
            <w:t>«telefon»</w:t>
          </w:r>
          <w:r w:rsidR="004F52D2" w:rsidRPr="00F73DE3">
            <w:rPr>
              <w:sz w:val="22"/>
              <w:szCs w:val="22"/>
            </w:rPr>
            <w:fldChar w:fldCharType="end"/>
          </w:r>
        </w:p>
        <w:p w14:paraId="4E508648" w14:textId="77777777" w:rsidR="001B2FC9" w:rsidRPr="00F73DE3" w:rsidRDefault="008530AE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14:paraId="023C68DA" w14:textId="77777777"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14:paraId="628F2DDD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14:paraId="29DF59BF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14:paraId="7882B26D" w14:textId="77777777"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proofErr w:type="spellStart"/>
          <w:r w:rsidRPr="00F73DE3">
            <w:rPr>
              <w:sz w:val="22"/>
              <w:szCs w:val="22"/>
            </w:rPr>
            <w:t>Sparkasse</w:t>
          </w:r>
          <w:proofErr w:type="spellEnd"/>
        </w:p>
      </w:tc>
      <w:tc>
        <w:tcPr>
          <w:tcW w:w="2232" w:type="dxa"/>
          <w:tcBorders>
            <w:top w:val="single" w:sz="4" w:space="0" w:color="auto"/>
          </w:tcBorders>
        </w:tcPr>
        <w:p w14:paraId="4903E8B9" w14:textId="77777777"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14:paraId="3603D50D" w14:textId="77777777"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14:paraId="4C113760" w14:textId="77777777"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14:paraId="7A6CD29C" w14:textId="77777777" w:rsidR="00D61CDF" w:rsidRDefault="00D61C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396F" w14:textId="77777777" w:rsidR="008530AE" w:rsidRDefault="008530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A6B35" w14:textId="77777777" w:rsidR="00B04E27" w:rsidRDefault="00B04E27">
      <w:r>
        <w:separator/>
      </w:r>
    </w:p>
  </w:footnote>
  <w:footnote w:type="continuationSeparator" w:id="0">
    <w:p w14:paraId="62E8DBA2" w14:textId="77777777" w:rsidR="00B04E27" w:rsidRDefault="00B04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0966E" w14:textId="77777777" w:rsidR="008530AE" w:rsidRDefault="008530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FC62" w14:textId="77777777" w:rsidR="008530AE" w:rsidRDefault="008530A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DA6AE" w14:textId="77777777" w:rsidR="008530AE" w:rsidRDefault="008530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01697"/>
    <w:multiLevelType w:val="hybridMultilevel"/>
    <w:tmpl w:val="1D021B80"/>
    <w:lvl w:ilvl="0" w:tplc="F9A6D68A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F815137"/>
    <w:multiLevelType w:val="hybridMultilevel"/>
    <w:tmpl w:val="6A4A1D00"/>
    <w:lvl w:ilvl="0" w:tplc="54FA526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52A2F"/>
    <w:multiLevelType w:val="hybridMultilevel"/>
    <w:tmpl w:val="274881C6"/>
    <w:lvl w:ilvl="0" w:tplc="04050011">
      <w:start w:val="1"/>
      <w:numFmt w:val="decimal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E3"/>
    <w:rsid w:val="000023F2"/>
    <w:rsid w:val="00002DA7"/>
    <w:rsid w:val="000073B0"/>
    <w:rsid w:val="00014830"/>
    <w:rsid w:val="00015ABF"/>
    <w:rsid w:val="00016A23"/>
    <w:rsid w:val="00016BD1"/>
    <w:rsid w:val="00017BF5"/>
    <w:rsid w:val="0002547F"/>
    <w:rsid w:val="00035DD4"/>
    <w:rsid w:val="00043F06"/>
    <w:rsid w:val="00051CFB"/>
    <w:rsid w:val="000677EB"/>
    <w:rsid w:val="000713A4"/>
    <w:rsid w:val="000735E2"/>
    <w:rsid w:val="00074C6E"/>
    <w:rsid w:val="00077483"/>
    <w:rsid w:val="00084029"/>
    <w:rsid w:val="0009061F"/>
    <w:rsid w:val="000A4468"/>
    <w:rsid w:val="000A4CD8"/>
    <w:rsid w:val="000B27EE"/>
    <w:rsid w:val="00104AFF"/>
    <w:rsid w:val="0010581D"/>
    <w:rsid w:val="00120994"/>
    <w:rsid w:val="001401CA"/>
    <w:rsid w:val="001914E1"/>
    <w:rsid w:val="001A07E6"/>
    <w:rsid w:val="001A599B"/>
    <w:rsid w:val="001A5F88"/>
    <w:rsid w:val="001A6F7D"/>
    <w:rsid w:val="001B2FC9"/>
    <w:rsid w:val="001B3515"/>
    <w:rsid w:val="001D281E"/>
    <w:rsid w:val="001D741A"/>
    <w:rsid w:val="001E06E9"/>
    <w:rsid w:val="001E641C"/>
    <w:rsid w:val="001F3285"/>
    <w:rsid w:val="001F78D0"/>
    <w:rsid w:val="002050A6"/>
    <w:rsid w:val="00221BAC"/>
    <w:rsid w:val="00255C6B"/>
    <w:rsid w:val="0026679C"/>
    <w:rsid w:val="002757CB"/>
    <w:rsid w:val="00281A3B"/>
    <w:rsid w:val="00291737"/>
    <w:rsid w:val="00297699"/>
    <w:rsid w:val="002A4E0A"/>
    <w:rsid w:val="002A5B86"/>
    <w:rsid w:val="002B04D8"/>
    <w:rsid w:val="002B212F"/>
    <w:rsid w:val="002B7FA4"/>
    <w:rsid w:val="002C1CDA"/>
    <w:rsid w:val="002C42F9"/>
    <w:rsid w:val="002C489D"/>
    <w:rsid w:val="002C7BA5"/>
    <w:rsid w:val="00323B66"/>
    <w:rsid w:val="0033486D"/>
    <w:rsid w:val="00336A50"/>
    <w:rsid w:val="00343F2E"/>
    <w:rsid w:val="00344211"/>
    <w:rsid w:val="003855F5"/>
    <w:rsid w:val="00385914"/>
    <w:rsid w:val="0039548E"/>
    <w:rsid w:val="00397776"/>
    <w:rsid w:val="003A3D0A"/>
    <w:rsid w:val="003B557E"/>
    <w:rsid w:val="003C1868"/>
    <w:rsid w:val="003F0919"/>
    <w:rsid w:val="00401204"/>
    <w:rsid w:val="00411AA5"/>
    <w:rsid w:val="0041539D"/>
    <w:rsid w:val="00433E99"/>
    <w:rsid w:val="00434229"/>
    <w:rsid w:val="0044363B"/>
    <w:rsid w:val="00443AA0"/>
    <w:rsid w:val="00447FCB"/>
    <w:rsid w:val="004938FB"/>
    <w:rsid w:val="004B37A6"/>
    <w:rsid w:val="004B4691"/>
    <w:rsid w:val="004C41AA"/>
    <w:rsid w:val="004D75FB"/>
    <w:rsid w:val="004D78BE"/>
    <w:rsid w:val="004D7F89"/>
    <w:rsid w:val="004E6D1C"/>
    <w:rsid w:val="004F52D2"/>
    <w:rsid w:val="004F59BC"/>
    <w:rsid w:val="00512839"/>
    <w:rsid w:val="00543DCC"/>
    <w:rsid w:val="00554FA0"/>
    <w:rsid w:val="005607E2"/>
    <w:rsid w:val="00566B5C"/>
    <w:rsid w:val="0057217A"/>
    <w:rsid w:val="00585A35"/>
    <w:rsid w:val="00594A58"/>
    <w:rsid w:val="005A3823"/>
    <w:rsid w:val="005A4DE5"/>
    <w:rsid w:val="005C60AC"/>
    <w:rsid w:val="005D0382"/>
    <w:rsid w:val="005D1E9F"/>
    <w:rsid w:val="005D55FB"/>
    <w:rsid w:val="005D61D0"/>
    <w:rsid w:val="005E38D3"/>
    <w:rsid w:val="005E6EBB"/>
    <w:rsid w:val="006143F4"/>
    <w:rsid w:val="00621500"/>
    <w:rsid w:val="006308DA"/>
    <w:rsid w:val="006354C7"/>
    <w:rsid w:val="0063750C"/>
    <w:rsid w:val="0064181D"/>
    <w:rsid w:val="00646150"/>
    <w:rsid w:val="00664E4E"/>
    <w:rsid w:val="0066685D"/>
    <w:rsid w:val="006772B1"/>
    <w:rsid w:val="0069461B"/>
    <w:rsid w:val="006A21BF"/>
    <w:rsid w:val="006A7FAC"/>
    <w:rsid w:val="006D4D3A"/>
    <w:rsid w:val="006D56B9"/>
    <w:rsid w:val="006E5650"/>
    <w:rsid w:val="007174D6"/>
    <w:rsid w:val="00750821"/>
    <w:rsid w:val="007616A4"/>
    <w:rsid w:val="00762897"/>
    <w:rsid w:val="0076676D"/>
    <w:rsid w:val="007679E1"/>
    <w:rsid w:val="007752B1"/>
    <w:rsid w:val="00794367"/>
    <w:rsid w:val="007A13B8"/>
    <w:rsid w:val="007B2509"/>
    <w:rsid w:val="007B2981"/>
    <w:rsid w:val="007B4614"/>
    <w:rsid w:val="007B64D7"/>
    <w:rsid w:val="007C0E40"/>
    <w:rsid w:val="007C7DC4"/>
    <w:rsid w:val="007F09D6"/>
    <w:rsid w:val="008027EE"/>
    <w:rsid w:val="00806A13"/>
    <w:rsid w:val="0081056B"/>
    <w:rsid w:val="00812818"/>
    <w:rsid w:val="00815954"/>
    <w:rsid w:val="0083233D"/>
    <w:rsid w:val="008530AE"/>
    <w:rsid w:val="00881D65"/>
    <w:rsid w:val="00892C71"/>
    <w:rsid w:val="0089482F"/>
    <w:rsid w:val="00896BAB"/>
    <w:rsid w:val="00896F75"/>
    <w:rsid w:val="008B73DC"/>
    <w:rsid w:val="008D009C"/>
    <w:rsid w:val="008D0A30"/>
    <w:rsid w:val="008D1BEF"/>
    <w:rsid w:val="008D25AB"/>
    <w:rsid w:val="008E1C7B"/>
    <w:rsid w:val="008E56CF"/>
    <w:rsid w:val="008F1BB1"/>
    <w:rsid w:val="008F47EF"/>
    <w:rsid w:val="0092153C"/>
    <w:rsid w:val="0092236F"/>
    <w:rsid w:val="00922C92"/>
    <w:rsid w:val="009272C0"/>
    <w:rsid w:val="00927774"/>
    <w:rsid w:val="00930943"/>
    <w:rsid w:val="00932825"/>
    <w:rsid w:val="00933721"/>
    <w:rsid w:val="00937705"/>
    <w:rsid w:val="0095395E"/>
    <w:rsid w:val="00975DB9"/>
    <w:rsid w:val="0097706C"/>
    <w:rsid w:val="009904C1"/>
    <w:rsid w:val="00996139"/>
    <w:rsid w:val="009A5D72"/>
    <w:rsid w:val="009B0D8D"/>
    <w:rsid w:val="009B2CDF"/>
    <w:rsid w:val="009C7D0A"/>
    <w:rsid w:val="009D2156"/>
    <w:rsid w:val="009D673D"/>
    <w:rsid w:val="009E43DC"/>
    <w:rsid w:val="009E6FD9"/>
    <w:rsid w:val="009E7A7D"/>
    <w:rsid w:val="009F618E"/>
    <w:rsid w:val="00A007AE"/>
    <w:rsid w:val="00A042DA"/>
    <w:rsid w:val="00A05D3E"/>
    <w:rsid w:val="00A154D2"/>
    <w:rsid w:val="00A20324"/>
    <w:rsid w:val="00A24759"/>
    <w:rsid w:val="00A40AA8"/>
    <w:rsid w:val="00A51F83"/>
    <w:rsid w:val="00A57DB1"/>
    <w:rsid w:val="00A802F4"/>
    <w:rsid w:val="00A80681"/>
    <w:rsid w:val="00A82DAC"/>
    <w:rsid w:val="00A8363D"/>
    <w:rsid w:val="00A84260"/>
    <w:rsid w:val="00A915DB"/>
    <w:rsid w:val="00A96CF4"/>
    <w:rsid w:val="00A9752D"/>
    <w:rsid w:val="00AC47F4"/>
    <w:rsid w:val="00AC7E28"/>
    <w:rsid w:val="00AD01A0"/>
    <w:rsid w:val="00AE560B"/>
    <w:rsid w:val="00AE5CAD"/>
    <w:rsid w:val="00AE77F6"/>
    <w:rsid w:val="00B04E27"/>
    <w:rsid w:val="00B07550"/>
    <w:rsid w:val="00B274B7"/>
    <w:rsid w:val="00B3243A"/>
    <w:rsid w:val="00B41172"/>
    <w:rsid w:val="00B4764B"/>
    <w:rsid w:val="00B5260B"/>
    <w:rsid w:val="00B615F7"/>
    <w:rsid w:val="00B91291"/>
    <w:rsid w:val="00BA2239"/>
    <w:rsid w:val="00BB3729"/>
    <w:rsid w:val="00BC693F"/>
    <w:rsid w:val="00BD56AE"/>
    <w:rsid w:val="00BE5D6C"/>
    <w:rsid w:val="00C020F4"/>
    <w:rsid w:val="00C05703"/>
    <w:rsid w:val="00C136C2"/>
    <w:rsid w:val="00C14581"/>
    <w:rsid w:val="00C14B34"/>
    <w:rsid w:val="00C3746E"/>
    <w:rsid w:val="00C47EA0"/>
    <w:rsid w:val="00C62203"/>
    <w:rsid w:val="00C62A24"/>
    <w:rsid w:val="00C8116B"/>
    <w:rsid w:val="00C84E70"/>
    <w:rsid w:val="00C9137B"/>
    <w:rsid w:val="00CB54A3"/>
    <w:rsid w:val="00CB5569"/>
    <w:rsid w:val="00CC7ED0"/>
    <w:rsid w:val="00CD072C"/>
    <w:rsid w:val="00CD0F32"/>
    <w:rsid w:val="00CE474F"/>
    <w:rsid w:val="00CF38BC"/>
    <w:rsid w:val="00CF577B"/>
    <w:rsid w:val="00D01F6E"/>
    <w:rsid w:val="00D03B3C"/>
    <w:rsid w:val="00D03B7D"/>
    <w:rsid w:val="00D0593D"/>
    <w:rsid w:val="00D11F88"/>
    <w:rsid w:val="00D208CE"/>
    <w:rsid w:val="00D3078E"/>
    <w:rsid w:val="00D3758F"/>
    <w:rsid w:val="00D57BED"/>
    <w:rsid w:val="00D61CDF"/>
    <w:rsid w:val="00D657AD"/>
    <w:rsid w:val="00D732D6"/>
    <w:rsid w:val="00D740CE"/>
    <w:rsid w:val="00D812E3"/>
    <w:rsid w:val="00D86834"/>
    <w:rsid w:val="00D954DB"/>
    <w:rsid w:val="00DA634A"/>
    <w:rsid w:val="00DC5465"/>
    <w:rsid w:val="00DC76BC"/>
    <w:rsid w:val="00DD1FA3"/>
    <w:rsid w:val="00DD3FC5"/>
    <w:rsid w:val="00DF694D"/>
    <w:rsid w:val="00E11EBB"/>
    <w:rsid w:val="00E17D17"/>
    <w:rsid w:val="00E20D74"/>
    <w:rsid w:val="00E25E85"/>
    <w:rsid w:val="00E45B6C"/>
    <w:rsid w:val="00E51D33"/>
    <w:rsid w:val="00E52F76"/>
    <w:rsid w:val="00E95AE2"/>
    <w:rsid w:val="00EA4147"/>
    <w:rsid w:val="00EA42EB"/>
    <w:rsid w:val="00EA7F4E"/>
    <w:rsid w:val="00EB74DE"/>
    <w:rsid w:val="00EC2DAB"/>
    <w:rsid w:val="00EC2FE8"/>
    <w:rsid w:val="00ED16B0"/>
    <w:rsid w:val="00EE599F"/>
    <w:rsid w:val="00EE6F85"/>
    <w:rsid w:val="00EF5918"/>
    <w:rsid w:val="00EF6442"/>
    <w:rsid w:val="00F166A0"/>
    <w:rsid w:val="00F17576"/>
    <w:rsid w:val="00F17F62"/>
    <w:rsid w:val="00F452E8"/>
    <w:rsid w:val="00F47774"/>
    <w:rsid w:val="00F54463"/>
    <w:rsid w:val="00F57700"/>
    <w:rsid w:val="00F70EE8"/>
    <w:rsid w:val="00F73DE3"/>
    <w:rsid w:val="00F84E6F"/>
    <w:rsid w:val="00F9254A"/>
    <w:rsid w:val="00FA39A7"/>
    <w:rsid w:val="00FB7475"/>
    <w:rsid w:val="00FC5337"/>
    <w:rsid w:val="00FC66C2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4E251B"/>
  <w15:docId w15:val="{BAC609F7-911B-4EA5-85A8-4B3DD259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styleId="Bezmezer">
    <w:name w:val="No Spacing"/>
    <w:uiPriority w:val="1"/>
    <w:qFormat/>
    <w:rsid w:val="00A51F83"/>
    <w:rPr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015ABF"/>
    <w:pPr>
      <w:ind w:left="720"/>
      <w:contextualSpacing/>
    </w:pPr>
  </w:style>
  <w:style w:type="paragraph" w:customStyle="1" w:styleId="Default">
    <w:name w:val="Default"/>
    <w:rsid w:val="004153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577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770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7700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77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7700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0</TotalTime>
  <Pages>4</Pages>
  <Words>722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4979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Marie</cp:lastModifiedBy>
  <cp:revision>2</cp:revision>
  <cp:lastPrinted>2021-08-30T06:40:00Z</cp:lastPrinted>
  <dcterms:created xsi:type="dcterms:W3CDTF">2021-08-30T06:40:00Z</dcterms:created>
  <dcterms:modified xsi:type="dcterms:W3CDTF">2021-08-30T06:40:00Z</dcterms:modified>
</cp:coreProperties>
</file>