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636DD1" w:rsidP="00B67826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-299720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0C7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E10C7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Obec</w:t>
      </w:r>
      <w:r w:rsidR="003A1805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ní ú</w:t>
      </w:r>
      <w:r w:rsidR="003A1805">
        <w:rPr>
          <w:rFonts w:eastAsia="Times New Roman"/>
          <w:b/>
          <w:i/>
          <w:noProof/>
          <w:sz w:val="52"/>
          <w:szCs w:val="52"/>
          <w:lang w:eastAsia="cs-CZ"/>
        </w:rPr>
        <w:t>řad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E10C74" w:rsidP="00B67826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</w:tbl>
    <w:p w:rsidR="00E52F76" w:rsidRDefault="00B67826">
      <w:r>
        <w:tab/>
      </w:r>
    </w:p>
    <w:p w:rsidR="00E52F76" w:rsidRDefault="00E52F76"/>
    <w:p w:rsidR="003C1868" w:rsidRDefault="003C1868"/>
    <w:tbl>
      <w:tblPr>
        <w:tblpPr w:leftFromText="141" w:rightFromText="141" w:vertAnchor="page" w:horzAnchor="page" w:tblpX="6530" w:tblpY="3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218"/>
      </w:tblGrid>
      <w:tr w:rsidR="0069461B" w:rsidTr="00D46952">
        <w:trPr>
          <w:trHeight w:val="176"/>
        </w:trPr>
        <w:tc>
          <w:tcPr>
            <w:tcW w:w="3218" w:type="dxa"/>
            <w:tcBorders>
              <w:top w:val="single" w:sz="4" w:space="0" w:color="auto"/>
            </w:tcBorders>
            <w:vAlign w:val="center"/>
          </w:tcPr>
          <w:p w:rsidR="00D46952" w:rsidRPr="0069461B" w:rsidRDefault="00D46952" w:rsidP="00D46952">
            <w:pPr>
              <w:rPr>
                <w:b/>
                <w:bCs/>
              </w:rPr>
            </w:pPr>
          </w:p>
        </w:tc>
      </w:tr>
      <w:tr w:rsidR="0069461B" w:rsidTr="00D46952">
        <w:trPr>
          <w:trHeight w:val="17"/>
        </w:trPr>
        <w:tc>
          <w:tcPr>
            <w:tcW w:w="3218" w:type="dxa"/>
            <w:vAlign w:val="center"/>
          </w:tcPr>
          <w:p w:rsidR="00636DD1" w:rsidRDefault="00636DD1" w:rsidP="00636DD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AMA, s.r.o., Voroněžská 144/20, Liberec 1, 460 01</w:t>
            </w:r>
          </w:p>
          <w:p w:rsidR="009B2399" w:rsidRPr="0069461B" w:rsidRDefault="009B2399" w:rsidP="00D416C3">
            <w:pPr>
              <w:rPr>
                <w:b/>
                <w:bCs/>
              </w:rPr>
            </w:pPr>
          </w:p>
        </w:tc>
      </w:tr>
      <w:tr w:rsidR="0035361B" w:rsidTr="00D46952">
        <w:trPr>
          <w:trHeight w:val="17"/>
        </w:trPr>
        <w:tc>
          <w:tcPr>
            <w:tcW w:w="3218" w:type="dxa"/>
            <w:vAlign w:val="center"/>
          </w:tcPr>
          <w:p w:rsidR="001A5AE3" w:rsidRDefault="001A5AE3" w:rsidP="008C4859">
            <w:pPr>
              <w:rPr>
                <w:b/>
                <w:bCs/>
              </w:rPr>
            </w:pPr>
          </w:p>
        </w:tc>
      </w:tr>
      <w:tr w:rsidR="0069461B" w:rsidTr="00D46952">
        <w:trPr>
          <w:trHeight w:val="17"/>
        </w:trPr>
        <w:tc>
          <w:tcPr>
            <w:tcW w:w="3218" w:type="dxa"/>
            <w:vAlign w:val="center"/>
          </w:tcPr>
          <w:p w:rsidR="0069461B" w:rsidRPr="0069461B" w:rsidRDefault="0069461B" w:rsidP="00AC14AB">
            <w:pPr>
              <w:rPr>
                <w:b/>
                <w:bCs/>
              </w:rPr>
            </w:pPr>
          </w:p>
        </w:tc>
      </w:tr>
      <w:tr w:rsidR="0069461B" w:rsidTr="00D46952">
        <w:trPr>
          <w:trHeight w:val="80"/>
        </w:trPr>
        <w:tc>
          <w:tcPr>
            <w:tcW w:w="3218" w:type="dxa"/>
            <w:tcBorders>
              <w:bottom w:val="single" w:sz="4" w:space="0" w:color="auto"/>
            </w:tcBorders>
            <w:vAlign w:val="center"/>
          </w:tcPr>
          <w:p w:rsidR="0069461B" w:rsidRPr="0069461B" w:rsidRDefault="0069461B" w:rsidP="0069461B">
            <w:pPr>
              <w:rPr>
                <w:b/>
                <w:bCs/>
              </w:rPr>
            </w:pPr>
          </w:p>
        </w:tc>
      </w:tr>
    </w:tbl>
    <w:p w:rsidR="0069461B" w:rsidRDefault="0069461B"/>
    <w:p w:rsidR="00E52F76" w:rsidRDefault="00E52F76"/>
    <w:p w:rsidR="00E52F76" w:rsidRDefault="00E52F76" w:rsidP="00E52F76">
      <w:pPr>
        <w:tabs>
          <w:tab w:val="left" w:pos="4320"/>
          <w:tab w:val="left" w:pos="4500"/>
        </w:tabs>
      </w:pPr>
    </w:p>
    <w:p w:rsidR="000B2B61" w:rsidRDefault="000B2B61" w:rsidP="00B5260B">
      <w:pPr>
        <w:tabs>
          <w:tab w:val="left" w:pos="3402"/>
          <w:tab w:val="left" w:pos="4500"/>
        </w:tabs>
        <w:rPr>
          <w:sz w:val="20"/>
          <w:szCs w:val="20"/>
        </w:rPr>
      </w:pPr>
    </w:p>
    <w:p w:rsidR="000B2B61" w:rsidRDefault="000B2B61" w:rsidP="00B5260B">
      <w:pPr>
        <w:tabs>
          <w:tab w:val="left" w:pos="3402"/>
          <w:tab w:val="left" w:pos="4500"/>
        </w:tabs>
        <w:rPr>
          <w:sz w:val="20"/>
          <w:szCs w:val="20"/>
        </w:rPr>
      </w:pPr>
    </w:p>
    <w:p w:rsidR="000B2B61" w:rsidRDefault="000B2B61" w:rsidP="00B5260B">
      <w:pPr>
        <w:tabs>
          <w:tab w:val="left" w:pos="3402"/>
          <w:tab w:val="left" w:pos="4500"/>
        </w:tabs>
        <w:rPr>
          <w:sz w:val="20"/>
          <w:szCs w:val="20"/>
        </w:rPr>
      </w:pPr>
    </w:p>
    <w:p w:rsidR="000B2B61" w:rsidRDefault="000B2B61" w:rsidP="00B5260B">
      <w:pPr>
        <w:tabs>
          <w:tab w:val="left" w:pos="3402"/>
          <w:tab w:val="left" w:pos="4500"/>
        </w:tabs>
        <w:rPr>
          <w:sz w:val="20"/>
          <w:szCs w:val="20"/>
        </w:rPr>
      </w:pPr>
    </w:p>
    <w:p w:rsidR="000B2B61" w:rsidRDefault="000B2B61" w:rsidP="00B5260B">
      <w:pPr>
        <w:tabs>
          <w:tab w:val="left" w:pos="3402"/>
          <w:tab w:val="left" w:pos="4500"/>
        </w:tabs>
        <w:rPr>
          <w:sz w:val="20"/>
          <w:szCs w:val="20"/>
        </w:rPr>
      </w:pPr>
    </w:p>
    <w:p w:rsidR="007937EC" w:rsidRPr="001636FB" w:rsidRDefault="007937EC" w:rsidP="00B5260B">
      <w:pPr>
        <w:tabs>
          <w:tab w:val="left" w:pos="3402"/>
          <w:tab w:val="left" w:pos="4500"/>
        </w:tabs>
      </w:pPr>
    </w:p>
    <w:p w:rsidR="007937EC" w:rsidRPr="001636FB" w:rsidRDefault="007937EC" w:rsidP="00B5260B">
      <w:pPr>
        <w:tabs>
          <w:tab w:val="left" w:pos="3402"/>
          <w:tab w:val="left" w:pos="4500"/>
        </w:tabs>
      </w:pPr>
    </w:p>
    <w:p w:rsidR="003C1868" w:rsidRPr="001636FB" w:rsidRDefault="00B5260B" w:rsidP="00B5260B">
      <w:pPr>
        <w:tabs>
          <w:tab w:val="left" w:pos="3402"/>
          <w:tab w:val="left" w:pos="4500"/>
        </w:tabs>
      </w:pPr>
      <w:r w:rsidRPr="001636FB">
        <w:t>Váš dopis :</w:t>
      </w:r>
      <w:r w:rsidRPr="001636FB">
        <w:tab/>
        <w:t>Číslo jednací:</w:t>
      </w:r>
      <w:r w:rsidR="00D416C3">
        <w:t xml:space="preserve">         </w:t>
      </w:r>
      <w:r w:rsidRPr="001636FB">
        <w:tab/>
      </w:r>
      <w:r w:rsidR="0072259E" w:rsidRPr="001636FB">
        <w:t>v</w:t>
      </w:r>
      <w:r w:rsidRPr="001636FB">
        <w:t>yřizuje:</w:t>
      </w:r>
      <w:r w:rsidR="00D416C3">
        <w:t xml:space="preserve"> Bc.</w:t>
      </w:r>
      <w:r w:rsidR="0035361B" w:rsidRPr="001636FB">
        <w:t>Vláčilová</w:t>
      </w:r>
      <w:r w:rsidR="00D416C3">
        <w:t xml:space="preserve"> Marie</w:t>
      </w:r>
      <w:r w:rsidR="0072259E" w:rsidRPr="001636FB">
        <w:t xml:space="preserve"> </w:t>
      </w:r>
    </w:p>
    <w:p w:rsidR="00F73DE3" w:rsidRPr="001636FB" w:rsidRDefault="0072259E" w:rsidP="00B5260B">
      <w:pPr>
        <w:tabs>
          <w:tab w:val="left" w:pos="3402"/>
        </w:tabs>
      </w:pPr>
      <w:r w:rsidRPr="001636FB">
        <w:t>s</w:t>
      </w:r>
      <w:r w:rsidR="00B5260B" w:rsidRPr="001636FB">
        <w:t>pisová značka:</w:t>
      </w:r>
      <w:r w:rsidR="00F73DE3" w:rsidRPr="001636FB">
        <w:tab/>
      </w:r>
      <w:r w:rsidR="00F73DE3" w:rsidRPr="001636FB">
        <w:tab/>
      </w:r>
      <w:r w:rsidR="00F73DE3" w:rsidRPr="001636FB">
        <w:tab/>
      </w:r>
      <w:r w:rsidRPr="001636FB">
        <w:t xml:space="preserve">                             </w:t>
      </w:r>
      <w:r w:rsidR="00AC14AB">
        <w:t xml:space="preserve">       </w:t>
      </w:r>
      <w:r w:rsidR="00F73DE3" w:rsidRPr="001636FB">
        <w:t>Datum:</w:t>
      </w:r>
      <w:r w:rsidR="00851406">
        <w:t xml:space="preserve"> </w:t>
      </w:r>
      <w:r w:rsidR="00636DD1">
        <w:t>6</w:t>
      </w:r>
      <w:r w:rsidR="00851406">
        <w:t>.</w:t>
      </w:r>
      <w:r w:rsidR="00636DD1">
        <w:t>2</w:t>
      </w:r>
      <w:r w:rsidR="00851406">
        <w:t>.</w:t>
      </w:r>
      <w:r w:rsidR="006B37B4" w:rsidRPr="001636FB">
        <w:t>201</w:t>
      </w:r>
      <w:r w:rsidR="00D46952">
        <w:t>9</w:t>
      </w:r>
      <w:r w:rsidR="006B37B4" w:rsidRPr="001636FB">
        <w:t xml:space="preserve"> </w:t>
      </w:r>
    </w:p>
    <w:p w:rsidR="0072259E" w:rsidRPr="001636FB" w:rsidRDefault="0072259E" w:rsidP="00216A74">
      <w:pPr>
        <w:tabs>
          <w:tab w:val="left" w:pos="4320"/>
          <w:tab w:val="left" w:pos="4500"/>
        </w:tabs>
        <w:rPr>
          <w:b/>
          <w:bCs/>
        </w:rPr>
      </w:pPr>
    </w:p>
    <w:p w:rsidR="005B6D54" w:rsidRDefault="005B6D54" w:rsidP="005B6D54">
      <w:pPr>
        <w:tabs>
          <w:tab w:val="left" w:pos="4320"/>
          <w:tab w:val="left" w:pos="4500"/>
        </w:tabs>
        <w:rPr>
          <w:b/>
          <w:bCs/>
        </w:rPr>
      </w:pPr>
    </w:p>
    <w:p w:rsidR="00851406" w:rsidRDefault="00851406" w:rsidP="00AC14AB">
      <w:pPr>
        <w:tabs>
          <w:tab w:val="left" w:pos="4320"/>
          <w:tab w:val="left" w:pos="4500"/>
        </w:tabs>
        <w:rPr>
          <w:bCs/>
        </w:rPr>
      </w:pPr>
    </w:p>
    <w:p w:rsidR="00823E88" w:rsidRDefault="00823E88" w:rsidP="00823E88">
      <w:pPr>
        <w:tabs>
          <w:tab w:val="left" w:pos="4320"/>
          <w:tab w:val="left" w:pos="4500"/>
        </w:tabs>
        <w:ind w:firstLine="540"/>
      </w:pPr>
    </w:p>
    <w:p w:rsidR="00636DD1" w:rsidRPr="00636DD1" w:rsidRDefault="00823E88" w:rsidP="00636DD1">
      <w:pPr>
        <w:rPr>
          <w:b/>
        </w:rPr>
      </w:pPr>
      <w:r>
        <w:t>Věc</w:t>
      </w:r>
      <w:r w:rsidRPr="00823E88">
        <w:rPr>
          <w:b/>
          <w:sz w:val="32"/>
          <w:szCs w:val="32"/>
        </w:rPr>
        <w:t xml:space="preserve">:  </w:t>
      </w:r>
      <w:r w:rsidR="00636DD1" w:rsidRPr="00636DD1">
        <w:rPr>
          <w:b/>
        </w:rPr>
        <w:t>Odpověď na dotaz dle zákona č. 106/1999 Sb., o svobodném přístupu k informacím, ve znění pozdějších předpisů, vás žádáme o sdělení následující informace:</w:t>
      </w:r>
    </w:p>
    <w:p w:rsidR="00823E88" w:rsidRDefault="00823E88" w:rsidP="00514171">
      <w:pPr>
        <w:tabs>
          <w:tab w:val="left" w:pos="4320"/>
          <w:tab w:val="left" w:pos="4500"/>
        </w:tabs>
        <w:ind w:firstLine="540"/>
        <w:rPr>
          <w:b/>
          <w:sz w:val="32"/>
          <w:szCs w:val="32"/>
        </w:rPr>
      </w:pP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Investiční projekty: </w:t>
      </w:r>
    </w:p>
    <w:p w:rsidR="0051417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1. Inženýrské sítě v lokalitě jihozápad 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Vytvoření in sítí a komunikace pro novou zástavbu 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 Projektová kancelář VIPA Třebíč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 Rozpočet cca 5.000.000,-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 Počátek projektu  průběh roku 2019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Výběrové řízení se připravuje předpoklad březen 2019.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>2. Zhotovení tůní- projekt se připravuje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3. Oprava střechy hasičské zbrojnice- projekt se připravuje na podání dotací   </w:t>
      </w:r>
    </w:p>
    <w:p w:rsidR="00636DD1" w:rsidRPr="00636DD1" w:rsidRDefault="00636DD1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               </w:t>
      </w:r>
    </w:p>
    <w:p w:rsidR="00636DD1" w:rsidRPr="00636DD1" w:rsidRDefault="00636DD1" w:rsidP="00636DD1">
      <w:pPr>
        <w:rPr>
          <w:rFonts w:ascii="Tahoma" w:hAnsi="Tahoma" w:cs="Tahoma"/>
        </w:rPr>
      </w:pPr>
      <w:r w:rsidRPr="00636DD1">
        <w:rPr>
          <w:rFonts w:ascii="Tahoma" w:hAnsi="Tahoma" w:cs="Tahoma"/>
        </w:rPr>
        <w:t xml:space="preserve">                  </w:t>
      </w:r>
    </w:p>
    <w:p w:rsidR="00636DD1" w:rsidRPr="00636DD1" w:rsidRDefault="00636DD1" w:rsidP="00636DD1">
      <w:pPr>
        <w:rPr>
          <w:rFonts w:ascii="Tahoma" w:hAnsi="Tahoma" w:cs="Tahoma"/>
          <w:b/>
          <w:bCs/>
        </w:rPr>
      </w:pPr>
    </w:p>
    <w:p w:rsidR="00636DD1" w:rsidRPr="00636DD1" w:rsidRDefault="00636DD1" w:rsidP="00636DD1">
      <w:pPr>
        <w:rPr>
          <w:rFonts w:ascii="Tahoma" w:hAnsi="Tahoma" w:cs="Tahoma"/>
          <w:b/>
          <w:bCs/>
        </w:rPr>
      </w:pPr>
    </w:p>
    <w:p w:rsidR="00636DD1" w:rsidRPr="00636DD1" w:rsidRDefault="00636DD1" w:rsidP="00636DD1"/>
    <w:p w:rsidR="00823E88" w:rsidRPr="00636DD1" w:rsidRDefault="00514171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                                                         </w:t>
      </w:r>
      <w:r w:rsidR="00636DD1">
        <w:t xml:space="preserve">     </w:t>
      </w:r>
      <w:r w:rsidRPr="00636DD1">
        <w:t xml:space="preserve"> </w:t>
      </w:r>
      <w:r w:rsidR="00823E88" w:rsidRPr="00636DD1">
        <w:t xml:space="preserve">  Bc. Vláčilová Marie</w:t>
      </w:r>
    </w:p>
    <w:p w:rsidR="00823E88" w:rsidRPr="00636DD1" w:rsidRDefault="00823E88" w:rsidP="00823E88">
      <w:pPr>
        <w:tabs>
          <w:tab w:val="left" w:pos="4320"/>
          <w:tab w:val="left" w:pos="4500"/>
        </w:tabs>
        <w:ind w:firstLine="540"/>
      </w:pPr>
      <w:r w:rsidRPr="00636DD1">
        <w:t xml:space="preserve">                                                                                    starostka</w:t>
      </w:r>
    </w:p>
    <w:p w:rsidR="00823E88" w:rsidRPr="00636DD1" w:rsidRDefault="00823E88" w:rsidP="00823E88">
      <w:pPr>
        <w:tabs>
          <w:tab w:val="left" w:pos="4320"/>
          <w:tab w:val="left" w:pos="4500"/>
        </w:tabs>
        <w:ind w:firstLine="540"/>
      </w:pPr>
    </w:p>
    <w:p w:rsidR="00823E88" w:rsidRPr="00636DD1" w:rsidRDefault="00823E88" w:rsidP="00823E88">
      <w:pPr>
        <w:tabs>
          <w:tab w:val="left" w:pos="4320"/>
          <w:tab w:val="left" w:pos="4500"/>
        </w:tabs>
        <w:ind w:firstLine="540"/>
      </w:pPr>
    </w:p>
    <w:p w:rsidR="00823E88" w:rsidRDefault="00823E88" w:rsidP="00823E88">
      <w:pPr>
        <w:tabs>
          <w:tab w:val="left" w:pos="4320"/>
          <w:tab w:val="left" w:pos="4500"/>
        </w:tabs>
        <w:ind w:firstLine="540"/>
      </w:pPr>
    </w:p>
    <w:p w:rsidR="00BC2797" w:rsidRDefault="00BC2797" w:rsidP="009D4949">
      <w:pPr>
        <w:tabs>
          <w:tab w:val="left" w:pos="4320"/>
          <w:tab w:val="left" w:pos="4500"/>
        </w:tabs>
        <w:rPr>
          <w:bCs/>
        </w:rPr>
      </w:pPr>
    </w:p>
    <w:p w:rsidR="003C1868" w:rsidRPr="001636FB" w:rsidRDefault="003C1868" w:rsidP="00F54463">
      <w:pPr>
        <w:tabs>
          <w:tab w:val="left" w:pos="4320"/>
          <w:tab w:val="left" w:pos="4500"/>
        </w:tabs>
        <w:ind w:firstLine="540"/>
      </w:pPr>
    </w:p>
    <w:p w:rsidR="003C1868" w:rsidRPr="001636FB" w:rsidRDefault="003C1868" w:rsidP="00F54463">
      <w:pPr>
        <w:tabs>
          <w:tab w:val="left" w:pos="4320"/>
          <w:tab w:val="left" w:pos="4500"/>
        </w:tabs>
        <w:ind w:firstLine="540"/>
      </w:pPr>
    </w:p>
    <w:p w:rsidR="003C1868" w:rsidRDefault="003C1868" w:rsidP="00ED1B4B">
      <w:pPr>
        <w:tabs>
          <w:tab w:val="left" w:pos="4320"/>
          <w:tab w:val="left" w:pos="4500"/>
        </w:tabs>
      </w:pPr>
    </w:p>
    <w:p w:rsidR="00074C6E" w:rsidRDefault="00074C6E" w:rsidP="00F54463">
      <w:pPr>
        <w:tabs>
          <w:tab w:val="left" w:pos="4320"/>
          <w:tab w:val="left" w:pos="4500"/>
        </w:tabs>
        <w:ind w:firstLine="540"/>
      </w:pPr>
    </w:p>
    <w:sectPr w:rsidR="00074C6E" w:rsidSect="00D11F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B86" w:rsidRDefault="00400B86">
      <w:r>
        <w:separator/>
      </w:r>
    </w:p>
  </w:endnote>
  <w:endnote w:type="continuationSeparator" w:id="1">
    <w:p w:rsidR="00400B86" w:rsidRDefault="00400B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E10C74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E10C74" w:rsidRPr="00F73DE3">
            <w:rPr>
              <w:sz w:val="22"/>
              <w:szCs w:val="22"/>
            </w:rPr>
            <w:fldChar w:fldCharType="separate"/>
          </w:r>
          <w:r w:rsidR="00514171">
            <w:rPr>
              <w:noProof/>
              <w:sz w:val="22"/>
              <w:szCs w:val="22"/>
            </w:rPr>
            <w:t>«telefon»</w:t>
          </w:r>
          <w:r w:rsidR="00E10C74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9E5BD6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B86" w:rsidRDefault="00400B86">
      <w:r>
        <w:separator/>
      </w:r>
    </w:p>
  </w:footnote>
  <w:footnote w:type="continuationSeparator" w:id="1">
    <w:p w:rsidR="00400B86" w:rsidRDefault="00400B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D6" w:rsidRDefault="009E5BD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59E"/>
    <w:multiLevelType w:val="hybridMultilevel"/>
    <w:tmpl w:val="B23C2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6616D"/>
    <w:multiLevelType w:val="hybridMultilevel"/>
    <w:tmpl w:val="BDCA798A"/>
    <w:lvl w:ilvl="0" w:tplc="7530493A">
      <w:numFmt w:val="bullet"/>
      <w:lvlText w:val="-"/>
      <w:lvlJc w:val="left"/>
      <w:pPr>
        <w:ind w:left="1778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16DD5610"/>
    <w:multiLevelType w:val="hybridMultilevel"/>
    <w:tmpl w:val="389E6D10"/>
    <w:lvl w:ilvl="0" w:tplc="C062E0EC">
      <w:numFmt w:val="bullet"/>
      <w:lvlText w:val="-"/>
      <w:lvlJc w:val="left"/>
      <w:pPr>
        <w:ind w:left="8159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03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10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7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4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31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919" w:hanging="360"/>
      </w:pPr>
      <w:rPr>
        <w:rFonts w:ascii="Wingdings" w:hAnsi="Wingdings" w:hint="default"/>
      </w:rPr>
    </w:lvl>
  </w:abstractNum>
  <w:abstractNum w:abstractNumId="3">
    <w:nsid w:val="2532193C"/>
    <w:multiLevelType w:val="hybridMultilevel"/>
    <w:tmpl w:val="B3D0D6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4E62F7"/>
    <w:multiLevelType w:val="hybridMultilevel"/>
    <w:tmpl w:val="CBEA4B32"/>
    <w:lvl w:ilvl="0" w:tplc="0405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2EE67448"/>
    <w:multiLevelType w:val="hybridMultilevel"/>
    <w:tmpl w:val="D096C474"/>
    <w:lvl w:ilvl="0" w:tplc="CD466F0E">
      <w:start w:val="3"/>
      <w:numFmt w:val="bullet"/>
      <w:lvlText w:val="-"/>
      <w:lvlJc w:val="left"/>
      <w:pPr>
        <w:ind w:left="2085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6">
    <w:nsid w:val="300A2A87"/>
    <w:multiLevelType w:val="hybridMultilevel"/>
    <w:tmpl w:val="22440D1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9122001"/>
    <w:multiLevelType w:val="hybridMultilevel"/>
    <w:tmpl w:val="3F3A0A28"/>
    <w:lvl w:ilvl="0" w:tplc="FC6AFE88"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A5E7220"/>
    <w:multiLevelType w:val="hybridMultilevel"/>
    <w:tmpl w:val="2B223AAC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435D08F1"/>
    <w:multiLevelType w:val="hybridMultilevel"/>
    <w:tmpl w:val="542810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195D5F"/>
    <w:multiLevelType w:val="hybridMultilevel"/>
    <w:tmpl w:val="2C426B1A"/>
    <w:lvl w:ilvl="0" w:tplc="00C60E90">
      <w:start w:val="3"/>
      <w:numFmt w:val="bullet"/>
      <w:lvlText w:val="-"/>
      <w:lvlJc w:val="left"/>
      <w:pPr>
        <w:ind w:left="2085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1">
    <w:nsid w:val="733750EC"/>
    <w:multiLevelType w:val="hybridMultilevel"/>
    <w:tmpl w:val="5510C2E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0"/>
  </w:num>
  <w:num w:numId="5">
    <w:abstractNumId w:val="10"/>
  </w:num>
  <w:num w:numId="6">
    <w:abstractNumId w:val="5"/>
  </w:num>
  <w:num w:numId="7">
    <w:abstractNumId w:val="11"/>
  </w:num>
  <w:num w:numId="8">
    <w:abstractNumId w:val="8"/>
  </w:num>
  <w:num w:numId="9">
    <w:abstractNumId w:val="4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02DFC"/>
    <w:rsid w:val="0003326B"/>
    <w:rsid w:val="00035DD4"/>
    <w:rsid w:val="00063DE6"/>
    <w:rsid w:val="00066A7E"/>
    <w:rsid w:val="00074C6E"/>
    <w:rsid w:val="0009061F"/>
    <w:rsid w:val="000B27EE"/>
    <w:rsid w:val="000B2B61"/>
    <w:rsid w:val="00104AFF"/>
    <w:rsid w:val="0010581D"/>
    <w:rsid w:val="001636FB"/>
    <w:rsid w:val="001A5AE3"/>
    <w:rsid w:val="001A7994"/>
    <w:rsid w:val="001B2FC9"/>
    <w:rsid w:val="001B4B47"/>
    <w:rsid w:val="001D281E"/>
    <w:rsid w:val="001D7FD8"/>
    <w:rsid w:val="002050A6"/>
    <w:rsid w:val="00216A74"/>
    <w:rsid w:val="00245D7C"/>
    <w:rsid w:val="00247E8D"/>
    <w:rsid w:val="00255C6B"/>
    <w:rsid w:val="00260844"/>
    <w:rsid w:val="00291737"/>
    <w:rsid w:val="002B212F"/>
    <w:rsid w:val="002B7FA4"/>
    <w:rsid w:val="002C2F9E"/>
    <w:rsid w:val="00303F91"/>
    <w:rsid w:val="0031072B"/>
    <w:rsid w:val="0032064E"/>
    <w:rsid w:val="0033486D"/>
    <w:rsid w:val="00343F2E"/>
    <w:rsid w:val="0035361B"/>
    <w:rsid w:val="00394F67"/>
    <w:rsid w:val="003A1440"/>
    <w:rsid w:val="003A1805"/>
    <w:rsid w:val="003A3B42"/>
    <w:rsid w:val="003C1868"/>
    <w:rsid w:val="003F0919"/>
    <w:rsid w:val="00400B86"/>
    <w:rsid w:val="004C41AA"/>
    <w:rsid w:val="005058A9"/>
    <w:rsid w:val="00514171"/>
    <w:rsid w:val="00554FA0"/>
    <w:rsid w:val="0057217A"/>
    <w:rsid w:val="00585A35"/>
    <w:rsid w:val="005B6D54"/>
    <w:rsid w:val="005C225A"/>
    <w:rsid w:val="005D55FB"/>
    <w:rsid w:val="005F2F74"/>
    <w:rsid w:val="006143F4"/>
    <w:rsid w:val="00625DD0"/>
    <w:rsid w:val="00636DD1"/>
    <w:rsid w:val="00646150"/>
    <w:rsid w:val="0069461B"/>
    <w:rsid w:val="006B1198"/>
    <w:rsid w:val="006B37B4"/>
    <w:rsid w:val="006E5650"/>
    <w:rsid w:val="006E63A3"/>
    <w:rsid w:val="0072259E"/>
    <w:rsid w:val="007616A4"/>
    <w:rsid w:val="0076676D"/>
    <w:rsid w:val="0076770D"/>
    <w:rsid w:val="007937EC"/>
    <w:rsid w:val="007A13B8"/>
    <w:rsid w:val="007B0A8E"/>
    <w:rsid w:val="007B2509"/>
    <w:rsid w:val="007B4614"/>
    <w:rsid w:val="008044C2"/>
    <w:rsid w:val="00806A13"/>
    <w:rsid w:val="00823E88"/>
    <w:rsid w:val="0083233D"/>
    <w:rsid w:val="00851406"/>
    <w:rsid w:val="00851752"/>
    <w:rsid w:val="008634E0"/>
    <w:rsid w:val="008937FB"/>
    <w:rsid w:val="00896BAB"/>
    <w:rsid w:val="008B66DF"/>
    <w:rsid w:val="008C4859"/>
    <w:rsid w:val="008E7B4A"/>
    <w:rsid w:val="008F1BB1"/>
    <w:rsid w:val="00907BEB"/>
    <w:rsid w:val="00922C92"/>
    <w:rsid w:val="00930943"/>
    <w:rsid w:val="009A5D72"/>
    <w:rsid w:val="009B2399"/>
    <w:rsid w:val="009B549C"/>
    <w:rsid w:val="009D4949"/>
    <w:rsid w:val="009E5BD6"/>
    <w:rsid w:val="009E6FD9"/>
    <w:rsid w:val="009E7A7D"/>
    <w:rsid w:val="009F3516"/>
    <w:rsid w:val="009F618E"/>
    <w:rsid w:val="00A042DA"/>
    <w:rsid w:val="00A154D2"/>
    <w:rsid w:val="00A82DAC"/>
    <w:rsid w:val="00A84260"/>
    <w:rsid w:val="00A96CF4"/>
    <w:rsid w:val="00A9752D"/>
    <w:rsid w:val="00AC14AB"/>
    <w:rsid w:val="00AE40CB"/>
    <w:rsid w:val="00AE560B"/>
    <w:rsid w:val="00B3243A"/>
    <w:rsid w:val="00B5260B"/>
    <w:rsid w:val="00B615F7"/>
    <w:rsid w:val="00B67826"/>
    <w:rsid w:val="00BC056F"/>
    <w:rsid w:val="00BC0D07"/>
    <w:rsid w:val="00BC2797"/>
    <w:rsid w:val="00C14B34"/>
    <w:rsid w:val="00C3071E"/>
    <w:rsid w:val="00C62203"/>
    <w:rsid w:val="00C93A08"/>
    <w:rsid w:val="00C946E4"/>
    <w:rsid w:val="00CB54A3"/>
    <w:rsid w:val="00CF577B"/>
    <w:rsid w:val="00D11F88"/>
    <w:rsid w:val="00D27F08"/>
    <w:rsid w:val="00D3078E"/>
    <w:rsid w:val="00D416C3"/>
    <w:rsid w:val="00D46952"/>
    <w:rsid w:val="00D61CDF"/>
    <w:rsid w:val="00D657AD"/>
    <w:rsid w:val="00D732D6"/>
    <w:rsid w:val="00D84E41"/>
    <w:rsid w:val="00D94293"/>
    <w:rsid w:val="00DC057D"/>
    <w:rsid w:val="00DC5465"/>
    <w:rsid w:val="00E10C74"/>
    <w:rsid w:val="00E25E85"/>
    <w:rsid w:val="00E45B6C"/>
    <w:rsid w:val="00E52F76"/>
    <w:rsid w:val="00E83E6D"/>
    <w:rsid w:val="00E95AE2"/>
    <w:rsid w:val="00EA42EB"/>
    <w:rsid w:val="00EC14B5"/>
    <w:rsid w:val="00EC2FE8"/>
    <w:rsid w:val="00EC4B11"/>
    <w:rsid w:val="00ED1B4B"/>
    <w:rsid w:val="00EE599F"/>
    <w:rsid w:val="00F17576"/>
    <w:rsid w:val="00F452E8"/>
    <w:rsid w:val="00F47774"/>
    <w:rsid w:val="00F54463"/>
    <w:rsid w:val="00F73DE3"/>
    <w:rsid w:val="00F91EF1"/>
    <w:rsid w:val="00FA0670"/>
    <w:rsid w:val="00FC1D55"/>
    <w:rsid w:val="00FC41F1"/>
    <w:rsid w:val="00FD3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7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1</TotalTime>
  <Pages>1</Pages>
  <Words>175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1206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2019-01-09T15:58:00Z</cp:lastPrinted>
  <dcterms:created xsi:type="dcterms:W3CDTF">2019-02-06T14:35:00Z</dcterms:created>
  <dcterms:modified xsi:type="dcterms:W3CDTF">2019-02-06T14:35:00Z</dcterms:modified>
</cp:coreProperties>
</file>