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EEBD7" w14:textId="77777777" w:rsidR="00E52F76" w:rsidRPr="00B5260B" w:rsidRDefault="00443AA0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728" behindDoc="0" locked="0" layoutInCell="1" allowOverlap="1" wp14:anchorId="5020A7C8" wp14:editId="0FD172B5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52D2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4F52D2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14:paraId="22CA62C9" w14:textId="77777777" w:rsidR="00E52F76" w:rsidRPr="00F73DE3" w:rsidRDefault="004F52D2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 w:firstRow="1" w:lastRow="1" w:firstColumn="1" w:lastColumn="1" w:noHBand="0" w:noVBand="0"/>
      </w:tblPr>
      <w:tblGrid>
        <w:gridCol w:w="295"/>
        <w:gridCol w:w="547"/>
      </w:tblGrid>
      <w:tr w:rsidR="003C1868" w14:paraId="2C7D4A01" w14:textId="77777777" w:rsidTr="00BA2239">
        <w:trPr>
          <w:trHeight w:val="265"/>
        </w:trPr>
        <w:tc>
          <w:tcPr>
            <w:tcW w:w="295" w:type="dxa"/>
          </w:tcPr>
          <w:p w14:paraId="493C7E07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30BBB78C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34C4D2B0" w14:textId="77777777" w:rsidTr="00BA2239">
        <w:trPr>
          <w:trHeight w:val="283"/>
        </w:trPr>
        <w:tc>
          <w:tcPr>
            <w:tcW w:w="295" w:type="dxa"/>
          </w:tcPr>
          <w:p w14:paraId="5D8CE187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00B4D7BB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5860712C" w14:textId="77777777" w:rsidTr="00BA2239">
        <w:trPr>
          <w:trHeight w:val="265"/>
        </w:trPr>
        <w:tc>
          <w:tcPr>
            <w:tcW w:w="295" w:type="dxa"/>
          </w:tcPr>
          <w:p w14:paraId="3C78F59D" w14:textId="77777777" w:rsidR="003C1868" w:rsidRDefault="003C1868" w:rsidP="00F73DE3">
            <w:pPr>
              <w:rPr>
                <w:sz w:val="20"/>
                <w:szCs w:val="20"/>
              </w:rPr>
            </w:pPr>
          </w:p>
          <w:p w14:paraId="7DD374CA" w14:textId="2D5BF955" w:rsidR="00BA2239" w:rsidRPr="00F73DE3" w:rsidRDefault="00BA2239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34346055" w14:textId="6E233490" w:rsidR="003C1868" w:rsidRPr="00F73DE3" w:rsidRDefault="00BA2239" w:rsidP="00F73D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</w:p>
        </w:tc>
      </w:tr>
      <w:tr w:rsidR="003C1868" w14:paraId="72681E30" w14:textId="77777777" w:rsidTr="00BA2239">
        <w:trPr>
          <w:trHeight w:val="265"/>
        </w:trPr>
        <w:tc>
          <w:tcPr>
            <w:tcW w:w="295" w:type="dxa"/>
          </w:tcPr>
          <w:p w14:paraId="4F2DDBF4" w14:textId="77777777" w:rsidR="003C1868" w:rsidRDefault="00BA2239" w:rsidP="00F73D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06E28C17" w14:textId="576EC2A3" w:rsidR="00BA2239" w:rsidRPr="00F73DE3" w:rsidRDefault="00BA2239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3C24FF6F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674F74A7" w14:textId="77777777" w:rsidTr="00BA2239">
        <w:trPr>
          <w:trHeight w:val="283"/>
        </w:trPr>
        <w:tc>
          <w:tcPr>
            <w:tcW w:w="295" w:type="dxa"/>
          </w:tcPr>
          <w:p w14:paraId="1F5B019D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0159A65A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626D14FF" w14:textId="77777777" w:rsidTr="00BA2239">
        <w:trPr>
          <w:trHeight w:val="265"/>
        </w:trPr>
        <w:tc>
          <w:tcPr>
            <w:tcW w:w="295" w:type="dxa"/>
          </w:tcPr>
          <w:p w14:paraId="6E3B2014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6D4A9CC5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4E5E387A" w14:textId="77777777" w:rsidTr="00BA2239">
        <w:trPr>
          <w:trHeight w:val="265"/>
        </w:trPr>
        <w:tc>
          <w:tcPr>
            <w:tcW w:w="295" w:type="dxa"/>
          </w:tcPr>
          <w:p w14:paraId="0DCB55FA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4CAE1B68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018BFC15" w14:textId="77777777" w:rsidTr="00BA2239">
        <w:trPr>
          <w:trHeight w:val="283"/>
        </w:trPr>
        <w:tc>
          <w:tcPr>
            <w:tcW w:w="295" w:type="dxa"/>
          </w:tcPr>
          <w:p w14:paraId="0FA9760B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73222FAD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</w:tbl>
    <w:p w14:paraId="72526B65" w14:textId="77777777" w:rsidR="00E52F76" w:rsidRDefault="00E52F76"/>
    <w:p w14:paraId="5EEF039E" w14:textId="77777777" w:rsidR="00E52F76" w:rsidRDefault="00E52F76"/>
    <w:p w14:paraId="502AD54B" w14:textId="71A1EFF5" w:rsidR="003C1868" w:rsidRDefault="003C1868"/>
    <w:p w14:paraId="2C386E71" w14:textId="1CA4588F" w:rsidR="00BA2239" w:rsidRDefault="00BA2239" w:rsidP="00BA2239">
      <w:pPr>
        <w:jc w:val="center"/>
        <w:rPr>
          <w:b/>
        </w:rPr>
      </w:pPr>
      <w:r>
        <w:rPr>
          <w:b/>
        </w:rPr>
        <w:t xml:space="preserve">Zápis čís. </w:t>
      </w:r>
      <w:r w:rsidR="00434229">
        <w:rPr>
          <w:b/>
        </w:rPr>
        <w:t>2</w:t>
      </w:r>
      <w:r w:rsidR="00C61163">
        <w:rPr>
          <w:b/>
        </w:rPr>
        <w:t>5</w:t>
      </w:r>
      <w:r w:rsidR="00434229">
        <w:rPr>
          <w:b/>
        </w:rPr>
        <w:t xml:space="preserve"> zasedání zastupitelstva obce Častohostice</w:t>
      </w:r>
    </w:p>
    <w:p w14:paraId="6C7F80C3" w14:textId="67D3CD12" w:rsidR="00BA2239" w:rsidRDefault="00BA2239">
      <w:r>
        <w:t xml:space="preserve">                           Datum konání: </w:t>
      </w:r>
      <w:r w:rsidR="00C61163">
        <w:t>1</w:t>
      </w:r>
      <w:r w:rsidR="00434229">
        <w:t>2</w:t>
      </w:r>
      <w:r>
        <w:t>.</w:t>
      </w:r>
      <w:r w:rsidR="00434229">
        <w:t>červ</w:t>
      </w:r>
      <w:r w:rsidR="00C61163">
        <w:t>ence</w:t>
      </w:r>
      <w:r>
        <w:t xml:space="preserve"> v 1</w:t>
      </w:r>
      <w:r w:rsidR="00434229">
        <w:t>9</w:t>
      </w:r>
      <w:r>
        <w:t>.00 hod</w:t>
      </w:r>
    </w:p>
    <w:p w14:paraId="7F8AD478" w14:textId="77777777" w:rsidR="00BA2239" w:rsidRDefault="00BA2239"/>
    <w:p w14:paraId="74FB1DC1" w14:textId="77777777" w:rsidR="00BA2239" w:rsidRDefault="00BA2239" w:rsidP="00BA2239">
      <w:r>
        <w:t xml:space="preserve">Přítomni: Bc. Marie Vláčilová, Pokorný Václav, </w:t>
      </w:r>
      <w:proofErr w:type="spellStart"/>
      <w:r>
        <w:t>Nesiba</w:t>
      </w:r>
      <w:proofErr w:type="spellEnd"/>
      <w:r>
        <w:t xml:space="preserve"> Lukáš, Plaček Stanislav, </w:t>
      </w:r>
    </w:p>
    <w:p w14:paraId="60B17504" w14:textId="7DEDB8B6" w:rsidR="00BA2239" w:rsidRDefault="00BA2239" w:rsidP="00BA2239">
      <w:r>
        <w:t xml:space="preserve">                  Vydra Jiří, </w:t>
      </w:r>
      <w:proofErr w:type="spellStart"/>
      <w:r>
        <w:t>Kapinus</w:t>
      </w:r>
      <w:proofErr w:type="spellEnd"/>
      <w:r>
        <w:t xml:space="preserve"> Zdeněk</w:t>
      </w:r>
      <w:r w:rsidR="00C61163">
        <w:t>, Hobza Karel</w:t>
      </w:r>
    </w:p>
    <w:p w14:paraId="12E2F6B1" w14:textId="15655891" w:rsidR="00BA2239" w:rsidRDefault="00BA2239" w:rsidP="00BA2239">
      <w:r>
        <w:t xml:space="preserve">Ověřovatelé: Plaček Stanislav, </w:t>
      </w:r>
      <w:r w:rsidR="00434229">
        <w:t>Vydra Jiří</w:t>
      </w:r>
    </w:p>
    <w:p w14:paraId="281EAEC8" w14:textId="77777777" w:rsidR="00BA2239" w:rsidRDefault="00BA2239" w:rsidP="00BA2239">
      <w:r>
        <w:t xml:space="preserve">Zapisovatel: Lukáš </w:t>
      </w:r>
      <w:proofErr w:type="spellStart"/>
      <w:r>
        <w:t>Nesiba</w:t>
      </w:r>
      <w:proofErr w:type="spellEnd"/>
      <w:r>
        <w:t xml:space="preserve"> </w:t>
      </w:r>
    </w:p>
    <w:p w14:paraId="3C23F743" w14:textId="77777777" w:rsidR="00BA2239" w:rsidRPr="006C1A3E" w:rsidRDefault="00BA2239" w:rsidP="00BA2239">
      <w:r>
        <w:t>Program:</w:t>
      </w:r>
    </w:p>
    <w:p w14:paraId="4AD19F8E" w14:textId="4C0F21F0" w:rsidR="00BA2239" w:rsidRDefault="00BA2239" w:rsidP="00BA2239">
      <w:pPr>
        <w:pStyle w:val="Odstavecseseznamem"/>
        <w:numPr>
          <w:ilvl w:val="0"/>
          <w:numId w:val="3"/>
        </w:numPr>
        <w:spacing w:line="276" w:lineRule="auto"/>
      </w:pPr>
      <w:proofErr w:type="gramStart"/>
      <w:r>
        <w:t>Zahájení</w:t>
      </w:r>
      <w:r w:rsidR="00434229">
        <w:t xml:space="preserve"> - schválení</w:t>
      </w:r>
      <w:proofErr w:type="gramEnd"/>
      <w:r w:rsidR="00434229">
        <w:t xml:space="preserve"> programu</w:t>
      </w:r>
    </w:p>
    <w:p w14:paraId="5F5A787E" w14:textId="754CA285" w:rsidR="00BA2239" w:rsidRDefault="00C61163" w:rsidP="00BA2239">
      <w:pPr>
        <w:pStyle w:val="Odstavecseseznamem"/>
        <w:numPr>
          <w:ilvl w:val="0"/>
          <w:numId w:val="3"/>
        </w:numPr>
        <w:spacing w:line="276" w:lineRule="auto"/>
      </w:pPr>
      <w:r>
        <w:t>Schválení finančního daru na pomoc obcím na Jižní Moravě</w:t>
      </w:r>
    </w:p>
    <w:p w14:paraId="2CCD50C4" w14:textId="3118AB0E" w:rsidR="00BA2239" w:rsidRDefault="00BA2239" w:rsidP="00BA2239">
      <w:pPr>
        <w:jc w:val="both"/>
      </w:pPr>
      <w:r w:rsidRPr="007B64D7">
        <w:rPr>
          <w:b/>
          <w:bCs/>
        </w:rPr>
        <w:t>1)</w:t>
      </w:r>
      <w:r>
        <w:t xml:space="preserve"> .  </w:t>
      </w:r>
      <w:r w:rsidR="007B64D7">
        <w:t xml:space="preserve"> </w:t>
      </w:r>
      <w:r w:rsidR="00BD56AE">
        <w:t>Starostka přivítala přítomné zastupitele a seznámila s bod</w:t>
      </w:r>
      <w:r w:rsidR="00C61163">
        <w:t>em</w:t>
      </w:r>
      <w:r w:rsidR="00BD56AE">
        <w:t xml:space="preserve"> programu jednání</w:t>
      </w:r>
    </w:p>
    <w:p w14:paraId="44545FEE" w14:textId="75290BDB" w:rsidR="00BD56AE" w:rsidRDefault="00BD56AE" w:rsidP="00BA2239">
      <w:pPr>
        <w:jc w:val="both"/>
      </w:pPr>
      <w:r>
        <w:t xml:space="preserve">        </w:t>
      </w:r>
      <w:r w:rsidR="00C61163">
        <w:t>7</w:t>
      </w:r>
      <w:r>
        <w:t>-0-0</w:t>
      </w:r>
    </w:p>
    <w:p w14:paraId="4B1C46F8" w14:textId="77777777" w:rsidR="002F28E7" w:rsidRDefault="00BD56AE" w:rsidP="00C61163">
      <w:pPr>
        <w:jc w:val="both"/>
      </w:pPr>
      <w:r w:rsidRPr="007B64D7">
        <w:rPr>
          <w:b/>
          <w:bCs/>
        </w:rPr>
        <w:t>2)</w:t>
      </w:r>
      <w:r>
        <w:t xml:space="preserve">. </w:t>
      </w:r>
      <w:r w:rsidR="007B64D7">
        <w:t xml:space="preserve">   </w:t>
      </w:r>
      <w:bookmarkStart w:id="0" w:name="_Hlk75244879"/>
      <w:bookmarkStart w:id="1" w:name="_Hlk78185500"/>
      <w:r w:rsidR="00C61163">
        <w:t>Zastupitelé obce Častohostice rozhodli o poskytnutí daru obcím na Jižní Moravě</w:t>
      </w:r>
      <w:r w:rsidR="002F28E7">
        <w:t xml:space="preserve"> </w:t>
      </w:r>
    </w:p>
    <w:p w14:paraId="1D5133E8" w14:textId="07035F09" w:rsidR="002F28E7" w:rsidRDefault="002F28E7" w:rsidP="00C61163">
      <w:pPr>
        <w:jc w:val="both"/>
      </w:pPr>
      <w:r>
        <w:t xml:space="preserve">        zasaženým tornádem. Zastupitelé odsouhlasili finanční dar ve výši 30 000,- Peníze budou  </w:t>
      </w:r>
    </w:p>
    <w:p w14:paraId="6CDFC43F" w14:textId="27619238" w:rsidR="00C61163" w:rsidRDefault="002F28E7" w:rsidP="00C61163">
      <w:pPr>
        <w:jc w:val="both"/>
      </w:pPr>
      <w:r>
        <w:t xml:space="preserve">        zaslány na sbírkový účet č. 123-3116320237/0100</w:t>
      </w:r>
      <w:r w:rsidR="00C61163">
        <w:t xml:space="preserve"> </w:t>
      </w:r>
    </w:p>
    <w:p w14:paraId="7526F2B4" w14:textId="21EC45E3" w:rsidR="007B64D7" w:rsidRDefault="007B64D7" w:rsidP="00BA2239">
      <w:pPr>
        <w:jc w:val="both"/>
      </w:pPr>
      <w:r>
        <w:t xml:space="preserve">        </w:t>
      </w:r>
      <w:r w:rsidR="002F28E7">
        <w:t>7</w:t>
      </w:r>
      <w:r>
        <w:t>-0-0</w:t>
      </w:r>
    </w:p>
    <w:bookmarkEnd w:id="1"/>
    <w:p w14:paraId="1D40C5E6" w14:textId="0A0AF071" w:rsidR="007B64D7" w:rsidRDefault="007B64D7" w:rsidP="00BA2239">
      <w:pPr>
        <w:jc w:val="both"/>
      </w:pPr>
      <w:r>
        <w:t>11).   Usnesení</w:t>
      </w:r>
    </w:p>
    <w:p w14:paraId="0FB8512C" w14:textId="2D0EBC48" w:rsidR="007B64D7" w:rsidRDefault="007B64D7" w:rsidP="007B64D7">
      <w:pPr>
        <w:jc w:val="both"/>
      </w:pPr>
    </w:p>
    <w:p w14:paraId="41F8C065" w14:textId="7E1CB85A" w:rsidR="007B64D7" w:rsidRDefault="007B64D7" w:rsidP="007B64D7">
      <w:pPr>
        <w:tabs>
          <w:tab w:val="left" w:pos="4320"/>
          <w:tab w:val="left" w:pos="4500"/>
        </w:tabs>
        <w:ind w:firstLine="540"/>
      </w:pPr>
      <w:r>
        <w:t>Ověřovatelé: Plaček Stanislav</w:t>
      </w:r>
    </w:p>
    <w:p w14:paraId="2ED9556C" w14:textId="4C1E3A19" w:rsidR="007B64D7" w:rsidRDefault="007B64D7" w:rsidP="007B64D7">
      <w:pPr>
        <w:tabs>
          <w:tab w:val="left" w:pos="4320"/>
          <w:tab w:val="left" w:pos="4500"/>
        </w:tabs>
        <w:ind w:firstLine="540"/>
      </w:pPr>
      <w:r>
        <w:t xml:space="preserve">                      Vydra Jiří </w:t>
      </w:r>
    </w:p>
    <w:p w14:paraId="2959F1F2" w14:textId="7EF9AEAA" w:rsidR="007B64D7" w:rsidRDefault="007B64D7" w:rsidP="007B64D7">
      <w:pPr>
        <w:jc w:val="both"/>
      </w:pPr>
    </w:p>
    <w:p w14:paraId="2C8C424D" w14:textId="1BD83DAC" w:rsidR="00BA2239" w:rsidRDefault="00BA2239" w:rsidP="00BA2239">
      <w:pPr>
        <w:tabs>
          <w:tab w:val="left" w:pos="4320"/>
          <w:tab w:val="left" w:pos="4500"/>
        </w:tabs>
        <w:ind w:firstLine="540"/>
      </w:pPr>
    </w:p>
    <w:p w14:paraId="5B477472" w14:textId="77777777" w:rsidR="00BA2239" w:rsidRDefault="00BA2239" w:rsidP="00BA2239">
      <w:pPr>
        <w:tabs>
          <w:tab w:val="left" w:pos="4320"/>
          <w:tab w:val="left" w:pos="4500"/>
        </w:tabs>
        <w:ind w:firstLine="540"/>
      </w:pPr>
    </w:p>
    <w:p w14:paraId="60EEB699" w14:textId="77777777" w:rsidR="00BA2239" w:rsidRDefault="00BA2239" w:rsidP="00BA2239">
      <w:pPr>
        <w:tabs>
          <w:tab w:val="left" w:pos="4320"/>
          <w:tab w:val="left" w:pos="4500"/>
        </w:tabs>
        <w:ind w:firstLine="540"/>
      </w:pPr>
    </w:p>
    <w:p w14:paraId="30388C7B" w14:textId="77777777" w:rsidR="00BA2239" w:rsidRDefault="00BA2239" w:rsidP="00BA2239">
      <w:pPr>
        <w:tabs>
          <w:tab w:val="left" w:pos="4320"/>
          <w:tab w:val="left" w:pos="4500"/>
        </w:tabs>
        <w:ind w:firstLine="540"/>
      </w:pPr>
      <w:r>
        <w:t xml:space="preserve">Zapisovatel: Lukáš </w:t>
      </w:r>
      <w:proofErr w:type="spellStart"/>
      <w:r>
        <w:t>Nesiba</w:t>
      </w:r>
      <w:proofErr w:type="spellEnd"/>
    </w:p>
    <w:p w14:paraId="28A5693A" w14:textId="77777777" w:rsidR="00BA2239" w:rsidRDefault="00BA2239" w:rsidP="00BA2239">
      <w:pPr>
        <w:tabs>
          <w:tab w:val="left" w:pos="4320"/>
          <w:tab w:val="left" w:pos="4500"/>
        </w:tabs>
        <w:ind w:firstLine="540"/>
      </w:pPr>
    </w:p>
    <w:p w14:paraId="51C29DB7" w14:textId="4623C5D0" w:rsidR="00BA2239" w:rsidRPr="000B3C8C" w:rsidRDefault="00BA2239" w:rsidP="00BA2239">
      <w:pPr>
        <w:tabs>
          <w:tab w:val="left" w:pos="4320"/>
          <w:tab w:val="left" w:pos="4500"/>
        </w:tabs>
        <w:ind w:firstLine="540"/>
      </w:pPr>
      <w:proofErr w:type="gramStart"/>
      <w:r>
        <w:t>Starostka :</w:t>
      </w:r>
      <w:proofErr w:type="gramEnd"/>
      <w:r>
        <w:t xml:space="preserve"> Bc. Marie Vláčilová   </w:t>
      </w:r>
    </w:p>
    <w:p w14:paraId="1D6233CC" w14:textId="77777777" w:rsidR="00BA2239" w:rsidRPr="000B3C8C" w:rsidRDefault="00BA2239" w:rsidP="00BA2239">
      <w:pPr>
        <w:tabs>
          <w:tab w:val="left" w:pos="4320"/>
          <w:tab w:val="left" w:pos="4500"/>
        </w:tabs>
        <w:ind w:firstLine="540"/>
      </w:pPr>
    </w:p>
    <w:p w14:paraId="1645711F" w14:textId="77777777" w:rsidR="0069461B" w:rsidRDefault="0069461B"/>
    <w:p w14:paraId="33EF2698" w14:textId="77777777" w:rsidR="007B64D7" w:rsidRDefault="007B64D7" w:rsidP="007B64D7">
      <w:pPr>
        <w:jc w:val="both"/>
      </w:pPr>
    </w:p>
    <w:p w14:paraId="6C751543" w14:textId="77777777" w:rsidR="007B64D7" w:rsidRDefault="007B64D7" w:rsidP="007B64D7">
      <w:pPr>
        <w:jc w:val="both"/>
      </w:pPr>
    </w:p>
    <w:p w14:paraId="2056D1A9" w14:textId="77777777" w:rsidR="007B64D7" w:rsidRDefault="007B64D7" w:rsidP="007B64D7">
      <w:pPr>
        <w:jc w:val="both"/>
      </w:pPr>
    </w:p>
    <w:p w14:paraId="0B1F83BE" w14:textId="77777777" w:rsidR="007B64D7" w:rsidRDefault="007B64D7" w:rsidP="007B64D7">
      <w:pPr>
        <w:jc w:val="both"/>
      </w:pPr>
    </w:p>
    <w:p w14:paraId="54AF990A" w14:textId="77777777" w:rsidR="007B64D7" w:rsidRDefault="007B64D7" w:rsidP="007B64D7">
      <w:pPr>
        <w:jc w:val="both"/>
      </w:pPr>
    </w:p>
    <w:p w14:paraId="59230C58" w14:textId="77777777" w:rsidR="007B64D7" w:rsidRDefault="007B64D7" w:rsidP="007B64D7">
      <w:pPr>
        <w:jc w:val="both"/>
      </w:pPr>
    </w:p>
    <w:bookmarkEnd w:id="0"/>
    <w:p w14:paraId="22C1B794" w14:textId="77777777" w:rsidR="007B64D7" w:rsidRDefault="007B64D7" w:rsidP="007B64D7">
      <w:pPr>
        <w:jc w:val="both"/>
      </w:pPr>
    </w:p>
    <w:p w14:paraId="7DF66A30" w14:textId="77777777" w:rsidR="007B64D7" w:rsidRDefault="007B64D7" w:rsidP="007B64D7">
      <w:pPr>
        <w:jc w:val="both"/>
      </w:pPr>
    </w:p>
    <w:p w14:paraId="59E3E7AB" w14:textId="77777777" w:rsidR="007B64D7" w:rsidRDefault="007B64D7" w:rsidP="007B64D7">
      <w:pPr>
        <w:jc w:val="both"/>
      </w:pPr>
    </w:p>
    <w:p w14:paraId="5E5D6EDD" w14:textId="77777777" w:rsidR="007B64D7" w:rsidRDefault="007B64D7" w:rsidP="007B64D7">
      <w:pPr>
        <w:jc w:val="both"/>
      </w:pPr>
    </w:p>
    <w:p w14:paraId="72794409" w14:textId="77777777" w:rsidR="007B64D7" w:rsidRDefault="007B64D7" w:rsidP="007B64D7">
      <w:pPr>
        <w:jc w:val="both"/>
      </w:pPr>
    </w:p>
    <w:p w14:paraId="3101DA3A" w14:textId="77777777" w:rsidR="007B64D7" w:rsidRDefault="007B64D7" w:rsidP="007B64D7">
      <w:pPr>
        <w:jc w:val="both"/>
      </w:pPr>
    </w:p>
    <w:p w14:paraId="5625AA46" w14:textId="77777777" w:rsidR="007B64D7" w:rsidRDefault="007B64D7" w:rsidP="007B64D7">
      <w:pPr>
        <w:jc w:val="both"/>
      </w:pPr>
    </w:p>
    <w:p w14:paraId="30C1470D" w14:textId="77777777" w:rsidR="007B64D7" w:rsidRDefault="007B64D7" w:rsidP="007B64D7">
      <w:pPr>
        <w:jc w:val="both"/>
      </w:pPr>
    </w:p>
    <w:p w14:paraId="1263D318" w14:textId="77777777" w:rsidR="007B64D7" w:rsidRDefault="007B64D7" w:rsidP="007B64D7">
      <w:pPr>
        <w:jc w:val="both"/>
      </w:pPr>
    </w:p>
    <w:p w14:paraId="6B97EC07" w14:textId="77777777" w:rsidR="007B64D7" w:rsidRDefault="007B64D7" w:rsidP="007B64D7">
      <w:pPr>
        <w:jc w:val="both"/>
      </w:pPr>
    </w:p>
    <w:p w14:paraId="764E9486" w14:textId="77777777" w:rsidR="00DF694D" w:rsidRDefault="00DF694D" w:rsidP="007B64D7">
      <w:pPr>
        <w:jc w:val="both"/>
      </w:pPr>
    </w:p>
    <w:p w14:paraId="2E8F10FA" w14:textId="46E7A43C" w:rsidR="00DF694D" w:rsidRDefault="00DF694D" w:rsidP="007B64D7">
      <w:pPr>
        <w:jc w:val="both"/>
      </w:pPr>
    </w:p>
    <w:p w14:paraId="17402988" w14:textId="11199662" w:rsidR="00DF694D" w:rsidRDefault="00DF694D" w:rsidP="007B64D7">
      <w:pPr>
        <w:jc w:val="both"/>
      </w:pPr>
    </w:p>
    <w:p w14:paraId="1DAADD7C" w14:textId="77777777" w:rsidR="00DF694D" w:rsidRDefault="00DF694D" w:rsidP="007B64D7">
      <w:pPr>
        <w:jc w:val="both"/>
      </w:pPr>
    </w:p>
    <w:p w14:paraId="33E33BC9" w14:textId="77777777" w:rsidR="00DF694D" w:rsidRPr="00B5260B" w:rsidRDefault="00DF694D" w:rsidP="00DF694D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61824" behindDoc="0" locked="0" layoutInCell="1" allowOverlap="1" wp14:anchorId="5EF41BB4" wp14:editId="55D7C49F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14:paraId="2F7963BD" w14:textId="77777777" w:rsidR="00DF694D" w:rsidRPr="00F73DE3" w:rsidRDefault="00DF694D" w:rsidP="00DF694D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Pr="00F73DE3">
        <w:rPr>
          <w:sz w:val="22"/>
          <w:szCs w:val="22"/>
        </w:rPr>
        <w:t xml:space="preserve"> 67602 Moravské Budějovice</w:t>
      </w:r>
      <w:r>
        <w:rPr>
          <w:sz w:val="22"/>
          <w:szCs w:val="22"/>
        </w:rPr>
        <w:br/>
      </w:r>
      <w:r w:rsidRPr="00F73DE3">
        <w:rPr>
          <w:sz w:val="22"/>
          <w:szCs w:val="22"/>
        </w:rPr>
        <w:t>IČ: 60419466</w:t>
      </w:r>
    </w:p>
    <w:p w14:paraId="0D96D16E" w14:textId="77777777" w:rsidR="00DF694D" w:rsidRDefault="00DF694D" w:rsidP="007B64D7">
      <w:pPr>
        <w:jc w:val="both"/>
      </w:pPr>
    </w:p>
    <w:p w14:paraId="3B74715A" w14:textId="77777777" w:rsidR="00DF694D" w:rsidRDefault="00DF694D" w:rsidP="007B64D7">
      <w:pPr>
        <w:jc w:val="both"/>
      </w:pPr>
    </w:p>
    <w:p w14:paraId="5202886C" w14:textId="775370E2" w:rsidR="00DF694D" w:rsidRDefault="00DF694D" w:rsidP="007B64D7">
      <w:pPr>
        <w:jc w:val="both"/>
      </w:pPr>
      <w:r>
        <w:t xml:space="preserve">                                              Usnesení z 2</w:t>
      </w:r>
      <w:r w:rsidR="002F28E7">
        <w:t>5</w:t>
      </w:r>
      <w:r>
        <w:t>. zasedání zastupitelstva obce Častohostice</w:t>
      </w:r>
    </w:p>
    <w:p w14:paraId="78474C33" w14:textId="3F04318B" w:rsidR="00DF694D" w:rsidRDefault="00DF694D" w:rsidP="007B64D7">
      <w:pPr>
        <w:jc w:val="both"/>
      </w:pPr>
      <w:r>
        <w:t xml:space="preserve">                                                                          z.</w:t>
      </w:r>
      <w:r w:rsidR="002F28E7">
        <w:t>1</w:t>
      </w:r>
      <w:r>
        <w:t>2.</w:t>
      </w:r>
      <w:r w:rsidR="002F28E7">
        <w:t>7</w:t>
      </w:r>
      <w:r>
        <w:t>.2021</w:t>
      </w:r>
    </w:p>
    <w:p w14:paraId="0E5BEB0A" w14:textId="77777777" w:rsidR="00DF694D" w:rsidRDefault="00DF694D" w:rsidP="007B64D7">
      <w:pPr>
        <w:jc w:val="both"/>
      </w:pPr>
    </w:p>
    <w:p w14:paraId="05D4670D" w14:textId="77777777" w:rsidR="00DF694D" w:rsidRDefault="00DF694D" w:rsidP="007B64D7">
      <w:pPr>
        <w:jc w:val="both"/>
      </w:pPr>
    </w:p>
    <w:p w14:paraId="056101BC" w14:textId="2721083E" w:rsidR="007B64D7" w:rsidRDefault="002F28E7" w:rsidP="007B64D7">
      <w:pPr>
        <w:jc w:val="both"/>
      </w:pPr>
      <w:r>
        <w:t>132</w:t>
      </w:r>
      <w:r w:rsidR="007B64D7">
        <w:t>) .  Starostka přivítala přítomné zastupitele a seznámila s body programu jednání</w:t>
      </w:r>
    </w:p>
    <w:p w14:paraId="758C4370" w14:textId="1479A842" w:rsidR="007B64D7" w:rsidRDefault="007B64D7" w:rsidP="007B64D7">
      <w:pPr>
        <w:jc w:val="both"/>
      </w:pPr>
      <w:r>
        <w:t xml:space="preserve">            </w:t>
      </w:r>
      <w:r w:rsidR="002F28E7">
        <w:t>7</w:t>
      </w:r>
      <w:r>
        <w:t>-0-0</w:t>
      </w:r>
    </w:p>
    <w:p w14:paraId="0ECD81D8" w14:textId="3386C78B" w:rsidR="002F28E7" w:rsidRDefault="007B64D7" w:rsidP="002F28E7">
      <w:pPr>
        <w:jc w:val="both"/>
      </w:pPr>
      <w:r>
        <w:t>1</w:t>
      </w:r>
      <w:r w:rsidR="002F28E7">
        <w:t>33</w:t>
      </w:r>
      <w:r>
        <w:t xml:space="preserve">). </w:t>
      </w:r>
      <w:r w:rsidR="002F28E7">
        <w:t xml:space="preserve"> </w:t>
      </w:r>
      <w:r w:rsidR="002F28E7">
        <w:t xml:space="preserve">Zastupitelé obce Častohostice rozhodli o poskytnutí daru obcím na Jižní Moravě </w:t>
      </w:r>
    </w:p>
    <w:p w14:paraId="3FF2DF81" w14:textId="3F98FC83" w:rsidR="002F28E7" w:rsidRDefault="002F28E7" w:rsidP="002F28E7">
      <w:pPr>
        <w:jc w:val="both"/>
      </w:pPr>
      <w:r>
        <w:t xml:space="preserve">        </w:t>
      </w:r>
      <w:r>
        <w:t xml:space="preserve">   z</w:t>
      </w:r>
      <w:r>
        <w:t>asaženým tornádem. Zastupitelé odsouhlasili finanční dar ve výši 30 000,-</w:t>
      </w:r>
      <w:r>
        <w:t>Kč</w:t>
      </w:r>
    </w:p>
    <w:p w14:paraId="63751FB8" w14:textId="1F5167DA" w:rsidR="002F28E7" w:rsidRDefault="002F28E7" w:rsidP="002F28E7">
      <w:pPr>
        <w:jc w:val="both"/>
      </w:pPr>
      <w:r>
        <w:t xml:space="preserve">        </w:t>
      </w:r>
      <w:r>
        <w:t xml:space="preserve">   </w:t>
      </w:r>
      <w:r>
        <w:t>7-0-0</w:t>
      </w:r>
    </w:p>
    <w:p w14:paraId="4C36E014" w14:textId="1F4EB71A" w:rsidR="007B64D7" w:rsidRDefault="007B64D7" w:rsidP="002F28E7">
      <w:pPr>
        <w:jc w:val="both"/>
      </w:pPr>
    </w:p>
    <w:p w14:paraId="257CD3CA" w14:textId="1E609BE6" w:rsidR="007B64D7" w:rsidRDefault="002F28E7" w:rsidP="007B64D7">
      <w:pPr>
        <w:jc w:val="both"/>
      </w:pPr>
      <w:r>
        <w:t>134</w:t>
      </w:r>
      <w:r w:rsidR="007B64D7">
        <w:t>).</w:t>
      </w:r>
      <w:r>
        <w:t xml:space="preserve"> </w:t>
      </w:r>
      <w:r w:rsidR="007B64D7">
        <w:t>Usnesení</w:t>
      </w:r>
    </w:p>
    <w:p w14:paraId="40D5A780" w14:textId="77777777" w:rsidR="007B64D7" w:rsidRDefault="007B64D7" w:rsidP="007B64D7">
      <w:pPr>
        <w:jc w:val="both"/>
      </w:pPr>
    </w:p>
    <w:p w14:paraId="5F87BF67" w14:textId="77777777" w:rsidR="007B64D7" w:rsidRDefault="007B64D7" w:rsidP="007B64D7">
      <w:pPr>
        <w:tabs>
          <w:tab w:val="left" w:pos="4320"/>
          <w:tab w:val="left" w:pos="4500"/>
        </w:tabs>
        <w:ind w:firstLine="540"/>
      </w:pPr>
      <w:r>
        <w:t>Ověřovatelé: Plaček Stanislav</w:t>
      </w:r>
    </w:p>
    <w:p w14:paraId="75C6AD74" w14:textId="77777777" w:rsidR="007B64D7" w:rsidRDefault="007B64D7" w:rsidP="007B64D7">
      <w:pPr>
        <w:tabs>
          <w:tab w:val="left" w:pos="4320"/>
          <w:tab w:val="left" w:pos="4500"/>
        </w:tabs>
        <w:ind w:firstLine="540"/>
      </w:pPr>
      <w:r>
        <w:t xml:space="preserve">                      Vydra Jiří </w:t>
      </w:r>
    </w:p>
    <w:p w14:paraId="20D2EBE1" w14:textId="77777777" w:rsidR="007B64D7" w:rsidRDefault="007B64D7" w:rsidP="00DF694D">
      <w:pPr>
        <w:tabs>
          <w:tab w:val="left" w:pos="4320"/>
          <w:tab w:val="left" w:pos="4500"/>
        </w:tabs>
      </w:pPr>
    </w:p>
    <w:p w14:paraId="56AFC844" w14:textId="77777777" w:rsidR="007B64D7" w:rsidRDefault="007B64D7" w:rsidP="007B64D7">
      <w:pPr>
        <w:tabs>
          <w:tab w:val="left" w:pos="4320"/>
          <w:tab w:val="left" w:pos="4500"/>
        </w:tabs>
        <w:ind w:firstLine="540"/>
      </w:pPr>
    </w:p>
    <w:p w14:paraId="30A2B504" w14:textId="77777777" w:rsidR="007B64D7" w:rsidRDefault="007B64D7" w:rsidP="007B64D7">
      <w:pPr>
        <w:tabs>
          <w:tab w:val="left" w:pos="4320"/>
          <w:tab w:val="left" w:pos="4500"/>
        </w:tabs>
        <w:ind w:firstLine="540"/>
      </w:pPr>
      <w:r>
        <w:t xml:space="preserve">Zapisovatel: Lukáš </w:t>
      </w:r>
      <w:proofErr w:type="spellStart"/>
      <w:r>
        <w:t>Nesiba</w:t>
      </w:r>
      <w:proofErr w:type="spellEnd"/>
    </w:p>
    <w:p w14:paraId="6D072BE6" w14:textId="77777777" w:rsidR="007B64D7" w:rsidRDefault="007B64D7" w:rsidP="007B64D7">
      <w:pPr>
        <w:tabs>
          <w:tab w:val="left" w:pos="4320"/>
          <w:tab w:val="left" w:pos="4500"/>
        </w:tabs>
        <w:ind w:firstLine="540"/>
      </w:pPr>
    </w:p>
    <w:p w14:paraId="472C0167" w14:textId="77777777" w:rsidR="007B64D7" w:rsidRPr="000B3C8C" w:rsidRDefault="007B64D7" w:rsidP="007B64D7">
      <w:pPr>
        <w:tabs>
          <w:tab w:val="left" w:pos="4320"/>
          <w:tab w:val="left" w:pos="4500"/>
        </w:tabs>
        <w:ind w:firstLine="540"/>
      </w:pPr>
      <w:proofErr w:type="gramStart"/>
      <w:r>
        <w:t>Starostka :</w:t>
      </w:r>
      <w:proofErr w:type="gramEnd"/>
      <w:r>
        <w:t xml:space="preserve"> Bc. Marie Vláčilová   </w:t>
      </w:r>
    </w:p>
    <w:p w14:paraId="7E3EA727" w14:textId="77777777" w:rsidR="007B64D7" w:rsidRPr="000B3C8C" w:rsidRDefault="007B64D7" w:rsidP="007B64D7">
      <w:pPr>
        <w:tabs>
          <w:tab w:val="left" w:pos="4320"/>
          <w:tab w:val="left" w:pos="4500"/>
        </w:tabs>
        <w:ind w:firstLine="540"/>
      </w:pPr>
    </w:p>
    <w:p w14:paraId="449F8219" w14:textId="77777777" w:rsidR="007B64D7" w:rsidRDefault="007B64D7" w:rsidP="007B64D7"/>
    <w:p w14:paraId="364EC788" w14:textId="77777777" w:rsidR="007B64D7" w:rsidRDefault="007B64D7" w:rsidP="007B64D7">
      <w:pPr>
        <w:jc w:val="both"/>
      </w:pPr>
    </w:p>
    <w:p w14:paraId="07498D11" w14:textId="77777777" w:rsidR="007B64D7" w:rsidRDefault="007B64D7" w:rsidP="007B64D7">
      <w:pPr>
        <w:jc w:val="both"/>
      </w:pPr>
    </w:p>
    <w:p w14:paraId="2BB584CB" w14:textId="77777777" w:rsidR="007B64D7" w:rsidRDefault="007B64D7" w:rsidP="007B64D7">
      <w:pPr>
        <w:jc w:val="both"/>
      </w:pPr>
    </w:p>
    <w:p w14:paraId="6DB41B63" w14:textId="77777777" w:rsidR="007B64D7" w:rsidRDefault="007B64D7" w:rsidP="007B64D7">
      <w:pPr>
        <w:jc w:val="both"/>
      </w:pPr>
    </w:p>
    <w:p w14:paraId="318B9549" w14:textId="77777777" w:rsidR="007B64D7" w:rsidRDefault="007B64D7" w:rsidP="007B64D7">
      <w:pPr>
        <w:jc w:val="both"/>
      </w:pPr>
    </w:p>
    <w:p w14:paraId="52EACFC9" w14:textId="77777777" w:rsidR="007B64D7" w:rsidRDefault="007B64D7" w:rsidP="007B64D7">
      <w:pPr>
        <w:jc w:val="both"/>
      </w:pPr>
    </w:p>
    <w:p w14:paraId="39D233F9" w14:textId="153229B0" w:rsidR="009E7A7D" w:rsidRPr="009E7A7D" w:rsidRDefault="009E7A7D" w:rsidP="007B64D7">
      <w:pPr>
        <w:tabs>
          <w:tab w:val="left" w:pos="4320"/>
          <w:tab w:val="left" w:pos="4500"/>
        </w:tabs>
        <w:rPr>
          <w:i/>
          <w:iCs/>
        </w:rPr>
      </w:pPr>
    </w:p>
    <w:sectPr w:rsidR="009E7A7D" w:rsidRPr="009E7A7D" w:rsidSect="00D11F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E5AC4" w14:textId="77777777" w:rsidR="00F84916" w:rsidRDefault="00F84916">
      <w:r>
        <w:separator/>
      </w:r>
    </w:p>
  </w:endnote>
  <w:endnote w:type="continuationSeparator" w:id="0">
    <w:p w14:paraId="55293D35" w14:textId="77777777" w:rsidR="00F84916" w:rsidRDefault="00F84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35955" w14:textId="77777777" w:rsidR="008530AE" w:rsidRDefault="008530A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12" w:type="dxa"/>
      <w:jc w:val="center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48"/>
      <w:gridCol w:w="3352"/>
      <w:gridCol w:w="2013"/>
      <w:gridCol w:w="2232"/>
      <w:gridCol w:w="1067"/>
    </w:tblGrid>
    <w:tr w:rsidR="001B2FC9" w14:paraId="4B864E0B" w14:textId="77777777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14:paraId="0BC6379F" w14:textId="21947D69"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4F52D2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4F52D2" w:rsidRPr="00F73DE3">
            <w:rPr>
              <w:sz w:val="22"/>
              <w:szCs w:val="22"/>
            </w:rPr>
            <w:fldChar w:fldCharType="separate"/>
          </w:r>
          <w:r w:rsidR="002F28E7">
            <w:rPr>
              <w:noProof/>
              <w:sz w:val="22"/>
              <w:szCs w:val="22"/>
            </w:rPr>
            <w:t>«telefon»</w:t>
          </w:r>
          <w:r w:rsidR="004F52D2" w:rsidRPr="00F73DE3">
            <w:rPr>
              <w:sz w:val="22"/>
              <w:szCs w:val="22"/>
            </w:rPr>
            <w:fldChar w:fldCharType="end"/>
          </w:r>
        </w:p>
        <w:p w14:paraId="4E508648" w14:textId="77777777" w:rsidR="001B2FC9" w:rsidRPr="00F73DE3" w:rsidRDefault="008530AE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14:paraId="023C68DA" w14:textId="77777777"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14:paraId="628F2DDD" w14:textId="77777777"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14:paraId="29DF59BF" w14:textId="77777777"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14:paraId="7882B26D" w14:textId="77777777"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proofErr w:type="spellStart"/>
          <w:r w:rsidRPr="00F73DE3">
            <w:rPr>
              <w:sz w:val="22"/>
              <w:szCs w:val="22"/>
            </w:rPr>
            <w:t>Sparkasse</w:t>
          </w:r>
          <w:proofErr w:type="spellEnd"/>
        </w:p>
      </w:tc>
      <w:tc>
        <w:tcPr>
          <w:tcW w:w="2232" w:type="dxa"/>
          <w:tcBorders>
            <w:top w:val="single" w:sz="4" w:space="0" w:color="auto"/>
          </w:tcBorders>
        </w:tcPr>
        <w:p w14:paraId="4903E8B9" w14:textId="77777777"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14:paraId="3603D50D" w14:textId="77777777"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14:paraId="4C113760" w14:textId="77777777"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14:paraId="7A6CD29C" w14:textId="77777777" w:rsidR="00D61CDF" w:rsidRDefault="00D61CD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A396F" w14:textId="77777777" w:rsidR="008530AE" w:rsidRDefault="008530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059EA" w14:textId="77777777" w:rsidR="00F84916" w:rsidRDefault="00F84916">
      <w:r>
        <w:separator/>
      </w:r>
    </w:p>
  </w:footnote>
  <w:footnote w:type="continuationSeparator" w:id="0">
    <w:p w14:paraId="329C7BB8" w14:textId="77777777" w:rsidR="00F84916" w:rsidRDefault="00F84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0966E" w14:textId="77777777" w:rsidR="008530AE" w:rsidRDefault="008530A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9FC62" w14:textId="77777777" w:rsidR="008530AE" w:rsidRDefault="008530A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DA6AE" w14:textId="77777777" w:rsidR="008530AE" w:rsidRDefault="008530A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01697"/>
    <w:multiLevelType w:val="hybridMultilevel"/>
    <w:tmpl w:val="1D021B80"/>
    <w:lvl w:ilvl="0" w:tplc="F9A6D68A">
      <w:numFmt w:val="bullet"/>
      <w:lvlText w:val="-"/>
      <w:lvlJc w:val="left"/>
      <w:pPr>
        <w:ind w:left="4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F815137"/>
    <w:multiLevelType w:val="hybridMultilevel"/>
    <w:tmpl w:val="6A4A1D00"/>
    <w:lvl w:ilvl="0" w:tplc="54FA5266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52A2F"/>
    <w:multiLevelType w:val="hybridMultilevel"/>
    <w:tmpl w:val="274881C6"/>
    <w:lvl w:ilvl="0" w:tplc="04050011">
      <w:start w:val="1"/>
      <w:numFmt w:val="decimal"/>
      <w:lvlText w:val="%1)"/>
      <w:lvlJc w:val="left"/>
      <w:pPr>
        <w:ind w:left="1211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4CF62A1"/>
    <w:multiLevelType w:val="hybridMultilevel"/>
    <w:tmpl w:val="0A7C8D0A"/>
    <w:lvl w:ilvl="0" w:tplc="84EE30CA">
      <w:start w:val="587"/>
      <w:numFmt w:val="bullet"/>
      <w:lvlText w:val="-"/>
      <w:lvlJc w:val="left"/>
      <w:pPr>
        <w:ind w:left="90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DE3"/>
    <w:rsid w:val="000023F2"/>
    <w:rsid w:val="00002DA7"/>
    <w:rsid w:val="000073B0"/>
    <w:rsid w:val="00014830"/>
    <w:rsid w:val="00015ABF"/>
    <w:rsid w:val="00016BD1"/>
    <w:rsid w:val="00017BF5"/>
    <w:rsid w:val="0002547F"/>
    <w:rsid w:val="00035DD4"/>
    <w:rsid w:val="00043F06"/>
    <w:rsid w:val="000677EB"/>
    <w:rsid w:val="000713A4"/>
    <w:rsid w:val="000735E2"/>
    <w:rsid w:val="00074C6E"/>
    <w:rsid w:val="00077483"/>
    <w:rsid w:val="00084029"/>
    <w:rsid w:val="0009061F"/>
    <w:rsid w:val="000A4468"/>
    <w:rsid w:val="000A4CD8"/>
    <w:rsid w:val="000B27EE"/>
    <w:rsid w:val="00104AFF"/>
    <w:rsid w:val="0010581D"/>
    <w:rsid w:val="00120994"/>
    <w:rsid w:val="001401CA"/>
    <w:rsid w:val="001914E1"/>
    <w:rsid w:val="001A07E6"/>
    <w:rsid w:val="001A599B"/>
    <w:rsid w:val="001A5F88"/>
    <w:rsid w:val="001A6F7D"/>
    <w:rsid w:val="001B2FC9"/>
    <w:rsid w:val="001B3515"/>
    <w:rsid w:val="001D281E"/>
    <w:rsid w:val="001D741A"/>
    <w:rsid w:val="001E06E9"/>
    <w:rsid w:val="001E641C"/>
    <w:rsid w:val="001F3285"/>
    <w:rsid w:val="002050A6"/>
    <w:rsid w:val="00221BAC"/>
    <w:rsid w:val="00255C6B"/>
    <w:rsid w:val="0026679C"/>
    <w:rsid w:val="002757CB"/>
    <w:rsid w:val="00281A3B"/>
    <w:rsid w:val="00291737"/>
    <w:rsid w:val="00297699"/>
    <w:rsid w:val="002A4E0A"/>
    <w:rsid w:val="002A5B86"/>
    <w:rsid w:val="002B04D8"/>
    <w:rsid w:val="002B212F"/>
    <w:rsid w:val="002B7FA4"/>
    <w:rsid w:val="002C1CDA"/>
    <w:rsid w:val="002C42F9"/>
    <w:rsid w:val="002C489D"/>
    <w:rsid w:val="002C7BA5"/>
    <w:rsid w:val="002F28E7"/>
    <w:rsid w:val="00323B66"/>
    <w:rsid w:val="0033486D"/>
    <w:rsid w:val="00336A50"/>
    <w:rsid w:val="00343F2E"/>
    <w:rsid w:val="00344211"/>
    <w:rsid w:val="003855F5"/>
    <w:rsid w:val="00385914"/>
    <w:rsid w:val="0039548E"/>
    <w:rsid w:val="00397776"/>
    <w:rsid w:val="003A3D0A"/>
    <w:rsid w:val="003B557E"/>
    <w:rsid w:val="003C1868"/>
    <w:rsid w:val="003F0919"/>
    <w:rsid w:val="00401204"/>
    <w:rsid w:val="00411AA5"/>
    <w:rsid w:val="0041539D"/>
    <w:rsid w:val="00433E99"/>
    <w:rsid w:val="00434229"/>
    <w:rsid w:val="0044363B"/>
    <w:rsid w:val="00443AA0"/>
    <w:rsid w:val="00447FCB"/>
    <w:rsid w:val="004938FB"/>
    <w:rsid w:val="004B37A6"/>
    <w:rsid w:val="004B4691"/>
    <w:rsid w:val="004C41AA"/>
    <w:rsid w:val="004D75FB"/>
    <w:rsid w:val="004D78BE"/>
    <w:rsid w:val="004E6D1C"/>
    <w:rsid w:val="004F52D2"/>
    <w:rsid w:val="004F59BC"/>
    <w:rsid w:val="00512839"/>
    <w:rsid w:val="00554FA0"/>
    <w:rsid w:val="005607E2"/>
    <w:rsid w:val="00566B5C"/>
    <w:rsid w:val="0057217A"/>
    <w:rsid w:val="00585A35"/>
    <w:rsid w:val="00594A58"/>
    <w:rsid w:val="005A3823"/>
    <w:rsid w:val="005A4DE5"/>
    <w:rsid w:val="005C60AC"/>
    <w:rsid w:val="005D0382"/>
    <w:rsid w:val="005D1E9F"/>
    <w:rsid w:val="005D55FB"/>
    <w:rsid w:val="005D61D0"/>
    <w:rsid w:val="005E38D3"/>
    <w:rsid w:val="005E6EBB"/>
    <w:rsid w:val="006143F4"/>
    <w:rsid w:val="00621500"/>
    <w:rsid w:val="006308DA"/>
    <w:rsid w:val="006354C7"/>
    <w:rsid w:val="0063750C"/>
    <w:rsid w:val="0064181D"/>
    <w:rsid w:val="00646150"/>
    <w:rsid w:val="00664E4E"/>
    <w:rsid w:val="0066685D"/>
    <w:rsid w:val="006772B1"/>
    <w:rsid w:val="0069461B"/>
    <w:rsid w:val="006A21BF"/>
    <w:rsid w:val="006A7FAC"/>
    <w:rsid w:val="006D4D3A"/>
    <w:rsid w:val="006D56B9"/>
    <w:rsid w:val="006E5650"/>
    <w:rsid w:val="007174D6"/>
    <w:rsid w:val="007616A4"/>
    <w:rsid w:val="00762897"/>
    <w:rsid w:val="0076676D"/>
    <w:rsid w:val="007679E1"/>
    <w:rsid w:val="007752B1"/>
    <w:rsid w:val="00794367"/>
    <w:rsid w:val="007A13B8"/>
    <w:rsid w:val="007B2509"/>
    <w:rsid w:val="007B2981"/>
    <w:rsid w:val="007B4614"/>
    <w:rsid w:val="007B64D7"/>
    <w:rsid w:val="007C0E40"/>
    <w:rsid w:val="007C7DC4"/>
    <w:rsid w:val="007F09D6"/>
    <w:rsid w:val="008027EE"/>
    <w:rsid w:val="00806A13"/>
    <w:rsid w:val="0081056B"/>
    <w:rsid w:val="00812818"/>
    <w:rsid w:val="00815954"/>
    <w:rsid w:val="0083233D"/>
    <w:rsid w:val="008530AE"/>
    <w:rsid w:val="00881D65"/>
    <w:rsid w:val="00892C71"/>
    <w:rsid w:val="0089482F"/>
    <w:rsid w:val="00896BAB"/>
    <w:rsid w:val="00896F75"/>
    <w:rsid w:val="008B73DC"/>
    <w:rsid w:val="008D009C"/>
    <w:rsid w:val="008D0A30"/>
    <w:rsid w:val="008D1BEF"/>
    <w:rsid w:val="008D25AB"/>
    <w:rsid w:val="008E1C7B"/>
    <w:rsid w:val="008E56CF"/>
    <w:rsid w:val="008F1BB1"/>
    <w:rsid w:val="008F47EF"/>
    <w:rsid w:val="0092153C"/>
    <w:rsid w:val="0092236F"/>
    <w:rsid w:val="00922C92"/>
    <w:rsid w:val="009272C0"/>
    <w:rsid w:val="00927774"/>
    <w:rsid w:val="00930943"/>
    <w:rsid w:val="00932825"/>
    <w:rsid w:val="00933721"/>
    <w:rsid w:val="00937705"/>
    <w:rsid w:val="0095395E"/>
    <w:rsid w:val="00975DB9"/>
    <w:rsid w:val="0097706C"/>
    <w:rsid w:val="009904C1"/>
    <w:rsid w:val="00996139"/>
    <w:rsid w:val="009A5D72"/>
    <w:rsid w:val="009B0D8D"/>
    <w:rsid w:val="009B2CDF"/>
    <w:rsid w:val="009D2156"/>
    <w:rsid w:val="009D673D"/>
    <w:rsid w:val="009E43DC"/>
    <w:rsid w:val="009E6FD9"/>
    <w:rsid w:val="009E7A7D"/>
    <w:rsid w:val="009F618E"/>
    <w:rsid w:val="00A007AE"/>
    <w:rsid w:val="00A042DA"/>
    <w:rsid w:val="00A05D3E"/>
    <w:rsid w:val="00A154D2"/>
    <w:rsid w:val="00A20324"/>
    <w:rsid w:val="00A24759"/>
    <w:rsid w:val="00A40AA8"/>
    <w:rsid w:val="00A51F83"/>
    <w:rsid w:val="00A57DB1"/>
    <w:rsid w:val="00A802F4"/>
    <w:rsid w:val="00A80681"/>
    <w:rsid w:val="00A82DAC"/>
    <w:rsid w:val="00A8363D"/>
    <w:rsid w:val="00A84260"/>
    <w:rsid w:val="00A96CF4"/>
    <w:rsid w:val="00A9752D"/>
    <w:rsid w:val="00AC47F4"/>
    <w:rsid w:val="00AC7E28"/>
    <w:rsid w:val="00AE560B"/>
    <w:rsid w:val="00AE5CAD"/>
    <w:rsid w:val="00AE77F6"/>
    <w:rsid w:val="00B07550"/>
    <w:rsid w:val="00B274B7"/>
    <w:rsid w:val="00B3243A"/>
    <w:rsid w:val="00B41172"/>
    <w:rsid w:val="00B4764B"/>
    <w:rsid w:val="00B5260B"/>
    <w:rsid w:val="00B615F7"/>
    <w:rsid w:val="00B91291"/>
    <w:rsid w:val="00BA2239"/>
    <w:rsid w:val="00BB3729"/>
    <w:rsid w:val="00BC693F"/>
    <w:rsid w:val="00BD56AE"/>
    <w:rsid w:val="00BE5D6C"/>
    <w:rsid w:val="00C020F4"/>
    <w:rsid w:val="00C05703"/>
    <w:rsid w:val="00C136C2"/>
    <w:rsid w:val="00C14581"/>
    <w:rsid w:val="00C14B34"/>
    <w:rsid w:val="00C3746E"/>
    <w:rsid w:val="00C47EA0"/>
    <w:rsid w:val="00C61163"/>
    <w:rsid w:val="00C62203"/>
    <w:rsid w:val="00C62A24"/>
    <w:rsid w:val="00C8116B"/>
    <w:rsid w:val="00C84E70"/>
    <w:rsid w:val="00C9137B"/>
    <w:rsid w:val="00CB54A3"/>
    <w:rsid w:val="00CB5569"/>
    <w:rsid w:val="00CC7ED0"/>
    <w:rsid w:val="00CD072C"/>
    <w:rsid w:val="00CD0F32"/>
    <w:rsid w:val="00CE474F"/>
    <w:rsid w:val="00CF38BC"/>
    <w:rsid w:val="00CF577B"/>
    <w:rsid w:val="00D01F6E"/>
    <w:rsid w:val="00D03B3C"/>
    <w:rsid w:val="00D03B7D"/>
    <w:rsid w:val="00D0593D"/>
    <w:rsid w:val="00D11F88"/>
    <w:rsid w:val="00D208CE"/>
    <w:rsid w:val="00D3078E"/>
    <w:rsid w:val="00D3758F"/>
    <w:rsid w:val="00D57BED"/>
    <w:rsid w:val="00D61CDF"/>
    <w:rsid w:val="00D657AD"/>
    <w:rsid w:val="00D732D6"/>
    <w:rsid w:val="00D740CE"/>
    <w:rsid w:val="00D812E3"/>
    <w:rsid w:val="00D86834"/>
    <w:rsid w:val="00D954DB"/>
    <w:rsid w:val="00DA634A"/>
    <w:rsid w:val="00DC5465"/>
    <w:rsid w:val="00DC76BC"/>
    <w:rsid w:val="00DD1FA3"/>
    <w:rsid w:val="00DD3FC5"/>
    <w:rsid w:val="00DF694D"/>
    <w:rsid w:val="00E11EBB"/>
    <w:rsid w:val="00E20D74"/>
    <w:rsid w:val="00E25E85"/>
    <w:rsid w:val="00E45B6C"/>
    <w:rsid w:val="00E51D33"/>
    <w:rsid w:val="00E52F76"/>
    <w:rsid w:val="00E95AE2"/>
    <w:rsid w:val="00EA4147"/>
    <w:rsid w:val="00EA42EB"/>
    <w:rsid w:val="00EA7F4E"/>
    <w:rsid w:val="00EB74DE"/>
    <w:rsid w:val="00EC2DAB"/>
    <w:rsid w:val="00EC2FE8"/>
    <w:rsid w:val="00ED16B0"/>
    <w:rsid w:val="00EE599F"/>
    <w:rsid w:val="00EE6F85"/>
    <w:rsid w:val="00EF5918"/>
    <w:rsid w:val="00EF6442"/>
    <w:rsid w:val="00F166A0"/>
    <w:rsid w:val="00F17576"/>
    <w:rsid w:val="00F17F62"/>
    <w:rsid w:val="00F452E8"/>
    <w:rsid w:val="00F47774"/>
    <w:rsid w:val="00F54463"/>
    <w:rsid w:val="00F70EE8"/>
    <w:rsid w:val="00F73DE3"/>
    <w:rsid w:val="00F84916"/>
    <w:rsid w:val="00F84E6F"/>
    <w:rsid w:val="00F9254A"/>
    <w:rsid w:val="00FA39A7"/>
    <w:rsid w:val="00FB7475"/>
    <w:rsid w:val="00FC5337"/>
    <w:rsid w:val="00FC66C2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4E251B"/>
  <w15:docId w15:val="{BAC609F7-911B-4EA5-85A8-4B3DD2590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styleId="Bezmezer">
    <w:name w:val="No Spacing"/>
    <w:uiPriority w:val="1"/>
    <w:qFormat/>
    <w:rsid w:val="00A51F83"/>
    <w:rPr>
      <w:sz w:val="24"/>
      <w:szCs w:val="24"/>
      <w:lang w:eastAsia="zh-CN"/>
    </w:rPr>
  </w:style>
  <w:style w:type="paragraph" w:styleId="Odstavecseseznamem">
    <w:name w:val="List Paragraph"/>
    <w:basedOn w:val="Normln"/>
    <w:uiPriority w:val="34"/>
    <w:qFormat/>
    <w:rsid w:val="00015ABF"/>
    <w:pPr>
      <w:ind w:left="720"/>
      <w:contextualSpacing/>
    </w:pPr>
  </w:style>
  <w:style w:type="paragraph" w:customStyle="1" w:styleId="Default">
    <w:name w:val="Default"/>
    <w:rsid w:val="004153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7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11</TotalTime>
  <Pages>1</Pages>
  <Words>285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1965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Marie</cp:lastModifiedBy>
  <cp:revision>4</cp:revision>
  <cp:lastPrinted>2021-07-26T07:52:00Z</cp:lastPrinted>
  <dcterms:created xsi:type="dcterms:W3CDTF">2021-06-22T07:11:00Z</dcterms:created>
  <dcterms:modified xsi:type="dcterms:W3CDTF">2021-07-26T07:52:00Z</dcterms:modified>
</cp:coreProperties>
</file>