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F3F" w:rsidRDefault="005D3F3F" w:rsidP="00AC7E28">
      <w:pPr>
        <w:ind w:left="709" w:firstLine="709"/>
        <w:jc w:val="center"/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</w:pPr>
    </w:p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970145" cy="1085850"/>
            <wp:effectExtent l="19050" t="0" r="140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4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1CE3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AC1CE3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AC1CE3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236"/>
        <w:gridCol w:w="312"/>
      </w:tblGrid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10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8D69EA">
        <w:rPr>
          <w:b/>
          <w:sz w:val="28"/>
          <w:szCs w:val="28"/>
        </w:rPr>
        <w:t xml:space="preserve"> 2</w:t>
      </w:r>
      <w:r w:rsidR="00706A22">
        <w:rPr>
          <w:b/>
          <w:sz w:val="28"/>
          <w:szCs w:val="28"/>
        </w:rPr>
        <w:t xml:space="preserve">2 </w:t>
      </w:r>
      <w:r w:rsidR="004841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zasedání zastupitelstva obce Častohostice</w:t>
      </w:r>
    </w:p>
    <w:p w:rsidR="00CC20FF" w:rsidRPr="00DD5A4F" w:rsidRDefault="00C52FBB" w:rsidP="00706A22">
      <w:pPr>
        <w:tabs>
          <w:tab w:val="left" w:pos="4320"/>
          <w:tab w:val="left" w:pos="4500"/>
        </w:tabs>
        <w:jc w:val="center"/>
      </w:pPr>
      <w:r w:rsidRPr="00DD5A4F">
        <w:t>Datum konání:</w:t>
      </w:r>
      <w:r w:rsidR="00076FB2">
        <w:t xml:space="preserve"> </w:t>
      </w:r>
      <w:r w:rsidR="007F5BA5">
        <w:t>8</w:t>
      </w:r>
      <w:r w:rsidR="008666E6">
        <w:t>.</w:t>
      </w:r>
      <w:r w:rsidR="00706A22">
        <w:t>3</w:t>
      </w:r>
      <w:r w:rsidR="008D69EA">
        <w:t>.</w:t>
      </w:r>
      <w:r w:rsidRPr="00DD5A4F">
        <w:t>20</w:t>
      </w:r>
      <w:r w:rsidR="008D1937">
        <w:t>2</w:t>
      </w:r>
      <w:r w:rsidR="007F5BA5">
        <w:t>1</w:t>
      </w:r>
      <w:r w:rsidRPr="00DD5A4F">
        <w:t xml:space="preserve"> v</w:t>
      </w:r>
      <w:r w:rsidR="00401F6D">
        <w:t> </w:t>
      </w:r>
      <w:r w:rsidRPr="00DD5A4F">
        <w:t>1</w:t>
      </w:r>
      <w:r w:rsidR="00633B96">
        <w:t>8</w:t>
      </w:r>
      <w:r w:rsidR="00401F6D">
        <w:t>:0</w:t>
      </w:r>
      <w:r w:rsidRPr="00DD5A4F">
        <w:t>0 hod</w:t>
      </w: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C04B9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570E0A">
        <w:t xml:space="preserve"> </w:t>
      </w:r>
      <w:r w:rsidR="00773F30">
        <w:t>Pokorný Václav,</w:t>
      </w:r>
      <w:r w:rsidRPr="00DD5A4F">
        <w:t xml:space="preserve"> </w:t>
      </w:r>
      <w:r w:rsidR="007F5BA5">
        <w:t>Kapinus Zdeněk</w:t>
      </w:r>
      <w:r w:rsidR="001C71D4">
        <w:t>, Vydra Jiří</w:t>
      </w:r>
      <w:r w:rsidR="00A62D95">
        <w:t>,</w:t>
      </w:r>
      <w:r w:rsidR="00633B96" w:rsidRPr="00633B96">
        <w:t xml:space="preserve"> </w:t>
      </w:r>
      <w:r w:rsidR="00633B96">
        <w:t>Plaček Stanislav</w:t>
      </w:r>
      <w:r w:rsidR="008D69EA">
        <w:t>,</w:t>
      </w:r>
      <w:r w:rsidR="00201008">
        <w:t>Nesiba Lukáš</w:t>
      </w:r>
      <w:r w:rsidR="004C04B9">
        <w:t xml:space="preserve"> </w:t>
      </w:r>
    </w:p>
    <w:p w:rsidR="001C71D4" w:rsidRDefault="004C04B9" w:rsidP="00F73DE3">
      <w:pPr>
        <w:tabs>
          <w:tab w:val="left" w:pos="4320"/>
          <w:tab w:val="left" w:pos="4500"/>
        </w:tabs>
      </w:pPr>
      <w:r>
        <w:t xml:space="preserve"> </w:t>
      </w:r>
      <w:r w:rsidR="00570E0A">
        <w:t>O</w:t>
      </w:r>
      <w:r w:rsidR="00151EAD">
        <w:t>mluven</w:t>
      </w:r>
      <w:r w:rsidR="007F5BA5">
        <w:t>:</w:t>
      </w:r>
      <w:r w:rsidR="007F5BA5" w:rsidRPr="007F5BA5">
        <w:t xml:space="preserve"> </w:t>
      </w:r>
      <w:r w:rsidR="00201008">
        <w:t>Hobza Karel</w:t>
      </w:r>
    </w:p>
    <w:p w:rsidR="007F5BA5" w:rsidRDefault="00C52FBB" w:rsidP="00F73DE3">
      <w:pPr>
        <w:tabs>
          <w:tab w:val="left" w:pos="4320"/>
          <w:tab w:val="left" w:pos="4500"/>
        </w:tabs>
      </w:pPr>
      <w:r w:rsidRPr="00DD5A4F">
        <w:t>Ověřovatelé:</w:t>
      </w:r>
      <w:r w:rsidR="00633B96">
        <w:t xml:space="preserve"> </w:t>
      </w:r>
      <w:r w:rsidR="00201008">
        <w:t>Vydra Jiří, Plaček Stanislav</w:t>
      </w:r>
    </w:p>
    <w:p w:rsidR="00D658B8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="00201008">
        <w:t>Nesiba Lukáš</w:t>
      </w:r>
    </w:p>
    <w:p w:rsidR="00201008" w:rsidRDefault="00201008" w:rsidP="00F73DE3">
      <w:pPr>
        <w:tabs>
          <w:tab w:val="left" w:pos="4320"/>
          <w:tab w:val="left" w:pos="4500"/>
        </w:tabs>
      </w:pPr>
      <w:r>
        <w:t>Hosté:           Ing. Jakub Raček, Ing.Bartes</w:t>
      </w:r>
    </w:p>
    <w:p w:rsidR="00E060B2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201008" w:rsidRDefault="008D69EA" w:rsidP="00201008">
      <w:pPr>
        <w:tabs>
          <w:tab w:val="left" w:pos="4320"/>
          <w:tab w:val="left" w:pos="4500"/>
        </w:tabs>
      </w:pPr>
      <w:r>
        <w:t xml:space="preserve">                2.</w:t>
      </w:r>
      <w:r w:rsidR="007F5BA5">
        <w:t xml:space="preserve"> </w:t>
      </w:r>
      <w:r w:rsidR="00201008">
        <w:t>Projednání studie odkanalizování obce Častohostice</w:t>
      </w:r>
    </w:p>
    <w:p w:rsidR="00201008" w:rsidRDefault="00201008" w:rsidP="00201008">
      <w:pPr>
        <w:tabs>
          <w:tab w:val="left" w:pos="4320"/>
          <w:tab w:val="left" w:pos="4500"/>
        </w:tabs>
      </w:pPr>
      <w:r>
        <w:t xml:space="preserve">                3. Schválení smlouvy o převodu pozemku 298/2                      </w:t>
      </w:r>
    </w:p>
    <w:p w:rsidR="00201008" w:rsidRDefault="00201008" w:rsidP="00201008">
      <w:pPr>
        <w:tabs>
          <w:tab w:val="left" w:pos="4320"/>
          <w:tab w:val="left" w:pos="4500"/>
        </w:tabs>
      </w:pPr>
      <w:r>
        <w:t xml:space="preserve">                4. Schválení rozpočtu na r. 2021</w:t>
      </w:r>
    </w:p>
    <w:p w:rsidR="007F5BA5" w:rsidRDefault="0089200C" w:rsidP="007F5BA5">
      <w:pPr>
        <w:tabs>
          <w:tab w:val="left" w:pos="4320"/>
          <w:tab w:val="left" w:pos="4500"/>
        </w:tabs>
      </w:pPr>
      <w:r>
        <w:t>.</w:t>
      </w:r>
      <w:r w:rsidR="00201008">
        <w:t xml:space="preserve">               5. Schválení žádosti o dotaci na opravu obecních bytu, výběrové řízení</w:t>
      </w:r>
    </w:p>
    <w:p w:rsidR="008666E6" w:rsidRPr="000C3A23" w:rsidRDefault="008D69EA" w:rsidP="008666E6">
      <w:pPr>
        <w:tabs>
          <w:tab w:val="left" w:pos="4320"/>
          <w:tab w:val="left" w:pos="4500"/>
        </w:tabs>
      </w:pPr>
      <w:r>
        <w:t xml:space="preserve">                </w:t>
      </w: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60748D">
        <w:rPr>
          <w:b/>
        </w:rPr>
        <w:t>)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9E356D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60748D">
        <w:t xml:space="preserve"> </w:t>
      </w:r>
      <w:r w:rsidR="00076FB2">
        <w:t xml:space="preserve"> </w:t>
      </w:r>
      <w:r w:rsidR="008D69EA">
        <w:t>6</w:t>
      </w:r>
      <w:r>
        <w:t>-0-0</w:t>
      </w:r>
    </w:p>
    <w:p w:rsidR="00201008" w:rsidRDefault="00717660" w:rsidP="00201008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="0060748D">
        <w:rPr>
          <w:b/>
        </w:rPr>
        <w:t>)</w:t>
      </w:r>
      <w:r w:rsidR="00633B96">
        <w:rPr>
          <w:b/>
        </w:rPr>
        <w:t>.</w:t>
      </w:r>
      <w:r w:rsidR="00076FB2">
        <w:t xml:space="preserve"> </w:t>
      </w:r>
      <w:r w:rsidR="00D41B00">
        <w:t xml:space="preserve"> </w:t>
      </w:r>
      <w:r w:rsidR="00295E28">
        <w:t xml:space="preserve"> </w:t>
      </w:r>
      <w:r w:rsidR="00633B96">
        <w:t>Zastupitelé</w:t>
      </w:r>
      <w:r w:rsidR="00201008">
        <w:t xml:space="preserve"> byli seznámeni se studií odkanalizování obce  Častohostice, studie zahrnuje 4  </w:t>
      </w:r>
    </w:p>
    <w:p w:rsidR="00201008" w:rsidRDefault="00201008" w:rsidP="00201008">
      <w:pPr>
        <w:tabs>
          <w:tab w:val="left" w:pos="4320"/>
          <w:tab w:val="left" w:pos="4500"/>
        </w:tabs>
      </w:pPr>
      <w:r>
        <w:t xml:space="preserve">       možnosti odkanalizování obce . Zástupci firmy VH ateliér Brno podrobně vysvětlili a    </w:t>
      </w:r>
    </w:p>
    <w:p w:rsidR="00201008" w:rsidRDefault="00201008" w:rsidP="00201008">
      <w:pPr>
        <w:tabs>
          <w:tab w:val="left" w:pos="4320"/>
          <w:tab w:val="left" w:pos="4500"/>
        </w:tabs>
      </w:pPr>
      <w:r>
        <w:t xml:space="preserve">       seznámili přítomné se všemi možnostmi a jejich výhodami a nevýhodami.</w:t>
      </w:r>
    </w:p>
    <w:p w:rsidR="004C04B9" w:rsidRDefault="007F5BA5" w:rsidP="007F5BA5">
      <w:pPr>
        <w:tabs>
          <w:tab w:val="left" w:pos="4320"/>
          <w:tab w:val="left" w:pos="4500"/>
        </w:tabs>
      </w:pPr>
      <w:r>
        <w:t xml:space="preserve">.      </w:t>
      </w:r>
      <w:r w:rsidR="00201008">
        <w:t>–   Centální obecní ČOV</w:t>
      </w:r>
    </w:p>
    <w:p w:rsidR="00201008" w:rsidRDefault="00201008" w:rsidP="00201008">
      <w:pPr>
        <w:pStyle w:val="Odstavecseseznamem"/>
        <w:numPr>
          <w:ilvl w:val="0"/>
          <w:numId w:val="4"/>
        </w:numPr>
        <w:tabs>
          <w:tab w:val="left" w:pos="4320"/>
          <w:tab w:val="left" w:pos="4500"/>
        </w:tabs>
      </w:pPr>
      <w:r>
        <w:t>Domovn</w:t>
      </w:r>
      <w:r>
        <w:rPr>
          <w:rFonts w:hint="eastAsia"/>
        </w:rPr>
        <w:t>í</w:t>
      </w:r>
      <w:r>
        <w:t xml:space="preserve"> </w:t>
      </w:r>
      <w:r>
        <w:t>Č</w:t>
      </w:r>
      <w:r>
        <w:t>ist</w:t>
      </w:r>
      <w:r>
        <w:t>í</w:t>
      </w:r>
      <w:r>
        <w:t>rny</w:t>
      </w:r>
    </w:p>
    <w:p w:rsidR="00201008" w:rsidRDefault="00201008" w:rsidP="00201008">
      <w:pPr>
        <w:pStyle w:val="Odstavecseseznamem"/>
        <w:numPr>
          <w:ilvl w:val="0"/>
          <w:numId w:val="4"/>
        </w:numPr>
        <w:tabs>
          <w:tab w:val="left" w:pos="4320"/>
          <w:tab w:val="left" w:pos="4500"/>
        </w:tabs>
      </w:pPr>
      <w:r>
        <w:t>Propojen</w:t>
      </w:r>
      <w:r>
        <w:t>í</w:t>
      </w:r>
      <w:r>
        <w:t xml:space="preserve"> s</w:t>
      </w:r>
      <w:r>
        <w:rPr>
          <w:rFonts w:hint="eastAsia"/>
        </w:rPr>
        <w:t> </w:t>
      </w:r>
      <w:r>
        <w:t>Č</w:t>
      </w:r>
      <w:r>
        <w:t>OV Bl</w:t>
      </w:r>
      <w:r>
        <w:t>íž</w:t>
      </w:r>
      <w:r>
        <w:t>kovice</w:t>
      </w:r>
    </w:p>
    <w:p w:rsidR="00201008" w:rsidRDefault="00201008" w:rsidP="00201008">
      <w:pPr>
        <w:pStyle w:val="Odstavecseseznamem"/>
        <w:numPr>
          <w:ilvl w:val="0"/>
          <w:numId w:val="4"/>
        </w:numPr>
        <w:tabs>
          <w:tab w:val="left" w:pos="4320"/>
          <w:tab w:val="left" w:pos="4500"/>
        </w:tabs>
      </w:pPr>
      <w:r>
        <w:t>Ko</w:t>
      </w:r>
      <w:r>
        <w:t>ř</w:t>
      </w:r>
      <w:r>
        <w:t>enov</w:t>
      </w:r>
      <w:r>
        <w:t>á</w:t>
      </w:r>
      <w:r>
        <w:t xml:space="preserve"> </w:t>
      </w:r>
      <w:r>
        <w:t>Č</w:t>
      </w:r>
      <w:r>
        <w:t>OV</w:t>
      </w:r>
    </w:p>
    <w:p w:rsidR="00201008" w:rsidRDefault="00201008" w:rsidP="007F5BA5">
      <w:pPr>
        <w:tabs>
          <w:tab w:val="left" w:pos="4320"/>
          <w:tab w:val="left" w:pos="4500"/>
        </w:tabs>
      </w:pPr>
      <w:r>
        <w:t xml:space="preserve">      Zastupitelé se touto problematikou budou dále zabývat</w:t>
      </w:r>
    </w:p>
    <w:p w:rsidR="00201008" w:rsidRDefault="00201008" w:rsidP="007F5BA5">
      <w:pPr>
        <w:tabs>
          <w:tab w:val="left" w:pos="4320"/>
          <w:tab w:val="left" w:pos="4500"/>
        </w:tabs>
      </w:pPr>
      <w:r>
        <w:t xml:space="preserve">    </w:t>
      </w:r>
      <w:r w:rsidR="000C3A23">
        <w:t xml:space="preserve">  </w:t>
      </w:r>
      <w:r>
        <w:t>Na vědomí</w:t>
      </w:r>
      <w:r w:rsidR="000C3A23">
        <w:t xml:space="preserve">   </w:t>
      </w:r>
      <w:r w:rsidR="00295E28">
        <w:t xml:space="preserve"> </w:t>
      </w:r>
    </w:p>
    <w:p w:rsidR="00706A22" w:rsidRDefault="00257DC8" w:rsidP="00201008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60748D">
        <w:rPr>
          <w:b/>
        </w:rPr>
        <w:t>)</w:t>
      </w:r>
      <w:r w:rsidR="00717660" w:rsidRPr="00DD5A4F">
        <w:t>.</w:t>
      </w:r>
      <w:r w:rsidR="00A44946" w:rsidRPr="00DD5A4F">
        <w:t xml:space="preserve"> </w:t>
      </w:r>
      <w:r w:rsidR="00D41B00">
        <w:t xml:space="preserve"> </w:t>
      </w:r>
      <w:r w:rsidR="00201008">
        <w:t xml:space="preserve">Starostka seznámila zastupitele s možností schválit smlouvu o bezúplatném převodu </w:t>
      </w:r>
      <w:r w:rsidR="00706A22">
        <w:t xml:space="preserve">   </w:t>
      </w:r>
    </w:p>
    <w:p w:rsidR="00706A22" w:rsidRDefault="00706A22" w:rsidP="00201008">
      <w:pPr>
        <w:tabs>
          <w:tab w:val="left" w:pos="4320"/>
          <w:tab w:val="left" w:pos="4500"/>
        </w:tabs>
      </w:pPr>
      <w:r>
        <w:t xml:space="preserve">      </w:t>
      </w:r>
      <w:r w:rsidR="00201008">
        <w:t>pozemku , který je ve vlastnictví státu</w:t>
      </w:r>
      <w:r>
        <w:t xml:space="preserve"> na obec Častohostice. Jedná se o pozemek 298/2 o   </w:t>
      </w:r>
    </w:p>
    <w:p w:rsidR="00051A60" w:rsidRDefault="00706A22" w:rsidP="007F5BA5">
      <w:pPr>
        <w:tabs>
          <w:tab w:val="left" w:pos="4320"/>
          <w:tab w:val="left" w:pos="4500"/>
        </w:tabs>
      </w:pPr>
      <w:r>
        <w:t xml:space="preserve">      výměře 84 m2</w:t>
      </w:r>
      <w:r w:rsidR="00295E28">
        <w:t xml:space="preserve"> </w:t>
      </w:r>
      <w:r>
        <w:t>.</w:t>
      </w:r>
    </w:p>
    <w:p w:rsidR="00051A60" w:rsidRDefault="00051A60" w:rsidP="00051A60">
      <w:pPr>
        <w:tabs>
          <w:tab w:val="center" w:pos="4536"/>
        </w:tabs>
      </w:pPr>
      <w:r>
        <w:t xml:space="preserve">      6-0-0      </w:t>
      </w:r>
      <w:r>
        <w:tab/>
      </w:r>
    </w:p>
    <w:p w:rsidR="003168D0" w:rsidRPr="003168D0" w:rsidRDefault="00051A60" w:rsidP="0089200C">
      <w:pPr>
        <w:tabs>
          <w:tab w:val="left" w:pos="4320"/>
          <w:tab w:val="left" w:pos="4500"/>
        </w:tabs>
      </w:pPr>
      <w:r w:rsidRPr="00051A60">
        <w:rPr>
          <w:b/>
        </w:rPr>
        <w:t>4).</w:t>
      </w:r>
      <w:r>
        <w:rPr>
          <w:b/>
        </w:rPr>
        <w:t xml:space="preserve">  </w:t>
      </w:r>
      <w:r w:rsidR="00706A22" w:rsidRPr="00706A22">
        <w:t>Zastupitelé schválili rozpočet obce pro rok 2021 jako vyrovnaný</w:t>
      </w:r>
    </w:p>
    <w:p w:rsidR="009E356D" w:rsidRDefault="000E7224" w:rsidP="00051A60">
      <w:pPr>
        <w:tabs>
          <w:tab w:val="left" w:pos="4320"/>
          <w:tab w:val="left" w:pos="4500"/>
        </w:tabs>
      </w:pPr>
      <w:r>
        <w:t xml:space="preserve">     </w:t>
      </w:r>
      <w:r w:rsidR="00706A22">
        <w:t xml:space="preserve"> 6</w:t>
      </w:r>
      <w:r w:rsidR="0025777B">
        <w:t>-</w:t>
      </w:r>
      <w:r w:rsidR="00706A22">
        <w:t>0</w:t>
      </w:r>
      <w:r w:rsidR="0025777B">
        <w:t>-0</w:t>
      </w:r>
      <w:r w:rsidR="00051A60">
        <w:t xml:space="preserve">       </w:t>
      </w:r>
    </w:p>
    <w:p w:rsidR="00706A22" w:rsidRDefault="0025777B" w:rsidP="00706A22">
      <w:pPr>
        <w:tabs>
          <w:tab w:val="left" w:pos="4320"/>
          <w:tab w:val="left" w:pos="4500"/>
        </w:tabs>
      </w:pPr>
      <w:r>
        <w:rPr>
          <w:b/>
        </w:rPr>
        <w:t>5</w:t>
      </w:r>
      <w:r w:rsidR="0060748D">
        <w:rPr>
          <w:b/>
        </w:rPr>
        <w:t>)</w:t>
      </w:r>
      <w:r w:rsidR="008F43DC">
        <w:t xml:space="preserve">. </w:t>
      </w:r>
      <w:r w:rsidR="00D41B00">
        <w:t xml:space="preserve"> </w:t>
      </w:r>
      <w:r w:rsidR="00706A22">
        <w:t>Starostka seznámila zastupitele s projektem na ,,Udržovací práce BD č. 3 – nad KD.“</w:t>
      </w:r>
    </w:p>
    <w:p w:rsidR="00706A22" w:rsidRDefault="00706A22" w:rsidP="00706A22">
      <w:pPr>
        <w:tabs>
          <w:tab w:val="left" w:pos="4320"/>
          <w:tab w:val="left" w:pos="4500"/>
        </w:tabs>
      </w:pPr>
      <w:r>
        <w:t xml:space="preserve">       S možností podání dotací  a vyhlášení výběrového řízení na tuto akci.</w:t>
      </w:r>
    </w:p>
    <w:p w:rsidR="00EC7EAE" w:rsidRDefault="00706A22" w:rsidP="00EC7EAE">
      <w:pPr>
        <w:tabs>
          <w:tab w:val="left" w:pos="4320"/>
          <w:tab w:val="left" w:pos="4500"/>
        </w:tabs>
      </w:pPr>
      <w:r>
        <w:t xml:space="preserve">       </w:t>
      </w:r>
      <w:r w:rsidR="0025777B">
        <w:t>6-0-0</w:t>
      </w:r>
    </w:p>
    <w:p w:rsidR="006127DC" w:rsidRPr="00DD5A4F" w:rsidRDefault="00EC7EAE" w:rsidP="00F73DE3">
      <w:pPr>
        <w:tabs>
          <w:tab w:val="left" w:pos="4320"/>
          <w:tab w:val="left" w:pos="4500"/>
        </w:tabs>
      </w:pPr>
      <w:r>
        <w:t xml:space="preserve">    Schůze zastupitelstva byla ukončena </w:t>
      </w:r>
      <w:r w:rsidR="00706A22">
        <w:t>20</w:t>
      </w:r>
      <w:r>
        <w:t>:</w:t>
      </w:r>
      <w:r w:rsidR="00706A22">
        <w:t>30</w:t>
      </w:r>
      <w:r>
        <w:t>hod</w:t>
      </w:r>
    </w:p>
    <w:p w:rsidR="00CA7C31" w:rsidRDefault="006E57DD" w:rsidP="00CA7C31">
      <w:pPr>
        <w:tabs>
          <w:tab w:val="left" w:pos="4320"/>
          <w:tab w:val="left" w:pos="4500"/>
        </w:tabs>
      </w:pPr>
      <w:r>
        <w:t xml:space="preserve">   </w:t>
      </w:r>
      <w:r w:rsidR="00E060B2" w:rsidRPr="00DD5A4F">
        <w:t xml:space="preserve"> </w:t>
      </w:r>
      <w:r w:rsidR="00CC3B41" w:rsidRPr="00DD5A4F">
        <w:t>Ověřovatelé:</w:t>
      </w:r>
      <w:r w:rsidR="00EC7EAE">
        <w:t xml:space="preserve"> </w:t>
      </w:r>
      <w:r w:rsidR="00706A22">
        <w:t>Vydra Jiří</w:t>
      </w:r>
    </w:p>
    <w:p w:rsidR="00366898" w:rsidRDefault="00EC7EAE" w:rsidP="00785722">
      <w:pPr>
        <w:tabs>
          <w:tab w:val="left" w:pos="4320"/>
          <w:tab w:val="left" w:pos="4500"/>
        </w:tabs>
      </w:pPr>
      <w:r>
        <w:t xml:space="preserve">                    </w:t>
      </w:r>
      <w:r w:rsidR="00706A22">
        <w:t xml:space="preserve">       Plaček Stanislav</w:t>
      </w:r>
    </w:p>
    <w:p w:rsidR="00366898" w:rsidRDefault="00366898" w:rsidP="00785722">
      <w:pPr>
        <w:tabs>
          <w:tab w:val="left" w:pos="4320"/>
          <w:tab w:val="left" w:pos="4500"/>
        </w:tabs>
      </w:pPr>
    </w:p>
    <w:p w:rsidR="00785722" w:rsidRDefault="0060748D" w:rsidP="00785722">
      <w:pPr>
        <w:tabs>
          <w:tab w:val="left" w:pos="4320"/>
          <w:tab w:val="left" w:pos="4500"/>
        </w:tabs>
      </w:pPr>
      <w:r>
        <w:t xml:space="preserve">    </w:t>
      </w:r>
      <w:r w:rsidR="00366898">
        <w:t>zapisovatel:</w:t>
      </w:r>
      <w:r w:rsidR="00706A22">
        <w:t>Lukáš Nesiba</w:t>
      </w:r>
      <w:r w:rsidR="00366898">
        <w:t xml:space="preserve"> </w:t>
      </w:r>
      <w:r w:rsidR="00706A22">
        <w:t xml:space="preserve">                                                    </w:t>
      </w:r>
      <w:r w:rsidR="00366898">
        <w:t>s</w:t>
      </w:r>
      <w:r w:rsidR="00785722" w:rsidRPr="00DD5A4F">
        <w:t>tarostka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366898" w:rsidRDefault="00366898" w:rsidP="00785722">
      <w:pPr>
        <w:tabs>
          <w:tab w:val="left" w:pos="4320"/>
          <w:tab w:val="left" w:pos="4500"/>
        </w:tabs>
      </w:pP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AC1CE3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AC1CE3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AC1CE3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 </w:t>
      </w:r>
      <w:r w:rsidR="00CA7C31">
        <w:rPr>
          <w:b/>
          <w:iCs/>
          <w:sz w:val="28"/>
          <w:szCs w:val="28"/>
        </w:rPr>
        <w:t>2</w:t>
      </w:r>
      <w:r w:rsidR="00706A22">
        <w:rPr>
          <w:b/>
          <w:iCs/>
          <w:sz w:val="28"/>
          <w:szCs w:val="28"/>
        </w:rPr>
        <w:t>2</w:t>
      </w:r>
      <w:r w:rsidR="009E356D">
        <w:rPr>
          <w:b/>
          <w:iCs/>
          <w:sz w:val="28"/>
          <w:szCs w:val="28"/>
        </w:rPr>
        <w:t xml:space="preserve"> </w:t>
      </w:r>
      <w:r w:rsidRPr="003B5D8B">
        <w:rPr>
          <w:b/>
          <w:iCs/>
          <w:sz w:val="28"/>
          <w:szCs w:val="28"/>
        </w:rPr>
        <w:t>zasedání zastupitelstva obce Častohostice</w:t>
      </w:r>
    </w:p>
    <w:p w:rsidR="00087408" w:rsidRPr="002275DF" w:rsidRDefault="00EC7EAE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Dne</w:t>
      </w:r>
      <w:r w:rsidR="00706A22">
        <w:rPr>
          <w:b/>
          <w:iCs/>
          <w:sz w:val="28"/>
          <w:szCs w:val="28"/>
        </w:rPr>
        <w:t xml:space="preserve"> </w:t>
      </w:r>
      <w:r w:rsidR="00366898">
        <w:rPr>
          <w:b/>
          <w:iCs/>
          <w:sz w:val="28"/>
          <w:szCs w:val="28"/>
        </w:rPr>
        <w:t>8</w:t>
      </w:r>
      <w:r w:rsidR="00174945">
        <w:rPr>
          <w:b/>
          <w:iCs/>
          <w:sz w:val="28"/>
          <w:szCs w:val="28"/>
        </w:rPr>
        <w:t>.</w:t>
      </w:r>
      <w:r w:rsidR="00706A22">
        <w:rPr>
          <w:b/>
          <w:iCs/>
          <w:sz w:val="28"/>
          <w:szCs w:val="28"/>
        </w:rPr>
        <w:t>3</w:t>
      </w:r>
      <w:r w:rsidR="00CA7C31">
        <w:rPr>
          <w:b/>
          <w:iCs/>
          <w:sz w:val="28"/>
          <w:szCs w:val="28"/>
        </w:rPr>
        <w:t>.</w:t>
      </w:r>
      <w:r w:rsidR="00087408">
        <w:rPr>
          <w:b/>
          <w:iCs/>
          <w:sz w:val="28"/>
          <w:szCs w:val="28"/>
        </w:rPr>
        <w:t>20</w:t>
      </w:r>
      <w:r>
        <w:rPr>
          <w:b/>
          <w:iCs/>
          <w:sz w:val="28"/>
          <w:szCs w:val="28"/>
        </w:rPr>
        <w:t>2</w:t>
      </w:r>
      <w:r w:rsidR="00366898">
        <w:rPr>
          <w:b/>
          <w:iCs/>
          <w:sz w:val="28"/>
          <w:szCs w:val="28"/>
        </w:rPr>
        <w:t>1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9C3160" w:rsidRPr="00B45B95" w:rsidRDefault="009C3160" w:rsidP="00637D60">
      <w:pPr>
        <w:tabs>
          <w:tab w:val="left" w:pos="4320"/>
          <w:tab w:val="left" w:pos="4500"/>
        </w:tabs>
        <w:rPr>
          <w:iCs/>
        </w:rPr>
      </w:pPr>
    </w:p>
    <w:p w:rsidR="00B70AD3" w:rsidRDefault="00CA7C31" w:rsidP="00295E28">
      <w:pPr>
        <w:tabs>
          <w:tab w:val="left" w:pos="4320"/>
          <w:tab w:val="left" w:pos="4500"/>
        </w:tabs>
        <w:rPr>
          <w:iCs/>
        </w:rPr>
      </w:pPr>
      <w:r w:rsidRPr="00CA7C31">
        <w:rPr>
          <w:b/>
          <w:iCs/>
        </w:rPr>
        <w:t>1</w:t>
      </w:r>
      <w:r w:rsidR="00706A22">
        <w:rPr>
          <w:b/>
          <w:iCs/>
        </w:rPr>
        <w:t>12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56109F">
        <w:rPr>
          <w:iCs/>
        </w:rPr>
        <w:t>Schválení programu</w:t>
      </w:r>
    </w:p>
    <w:p w:rsidR="0056109F" w:rsidRPr="00B45B95" w:rsidRDefault="0056109F" w:rsidP="00295E28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CA7C31">
        <w:rPr>
          <w:iCs/>
        </w:rPr>
        <w:t xml:space="preserve"> </w:t>
      </w:r>
      <w:r w:rsidR="00957CE5">
        <w:rPr>
          <w:iCs/>
        </w:rPr>
        <w:t xml:space="preserve"> </w:t>
      </w:r>
      <w:r w:rsidR="00CA7C31">
        <w:rPr>
          <w:iCs/>
        </w:rPr>
        <w:t>6</w:t>
      </w:r>
      <w:r>
        <w:rPr>
          <w:iCs/>
        </w:rPr>
        <w:t>-0-0</w:t>
      </w:r>
    </w:p>
    <w:p w:rsidR="00957CE5" w:rsidRDefault="00CA7C31" w:rsidP="00CA7C31">
      <w:pPr>
        <w:tabs>
          <w:tab w:val="left" w:pos="4320"/>
          <w:tab w:val="left" w:pos="4500"/>
        </w:tabs>
      </w:pPr>
      <w:r>
        <w:rPr>
          <w:b/>
          <w:iCs/>
        </w:rPr>
        <w:t>1</w:t>
      </w:r>
      <w:r w:rsidR="00706A22">
        <w:rPr>
          <w:b/>
          <w:iCs/>
        </w:rPr>
        <w:t>13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 w:rsidR="00706A22">
        <w:rPr>
          <w:iCs/>
        </w:rPr>
        <w:t>Projednání studie ČOV</w:t>
      </w:r>
      <w:r>
        <w:t>.</w:t>
      </w:r>
    </w:p>
    <w:p w:rsidR="002506C0" w:rsidRPr="00957CE5" w:rsidRDefault="00957CE5" w:rsidP="00CA7C31">
      <w:pPr>
        <w:tabs>
          <w:tab w:val="left" w:pos="4320"/>
          <w:tab w:val="left" w:pos="4500"/>
        </w:tabs>
      </w:pPr>
      <w:r>
        <w:t xml:space="preserve">           </w:t>
      </w:r>
      <w:r w:rsidR="00706A22">
        <w:t>Na vědomí</w:t>
      </w:r>
    </w:p>
    <w:p w:rsidR="009C3160" w:rsidRDefault="009C3160" w:rsidP="00CA7C31">
      <w:pPr>
        <w:tabs>
          <w:tab w:val="left" w:pos="4320"/>
          <w:tab w:val="left" w:pos="4500"/>
        </w:tabs>
      </w:pPr>
      <w:r>
        <w:rPr>
          <w:b/>
          <w:iCs/>
        </w:rPr>
        <w:t>1</w:t>
      </w:r>
      <w:r w:rsidR="00706A22">
        <w:rPr>
          <w:b/>
          <w:iCs/>
        </w:rPr>
        <w:t>14</w:t>
      </w:r>
      <w:r w:rsidR="002506C0" w:rsidRPr="002506C0">
        <w:rPr>
          <w:b/>
          <w:iCs/>
        </w:rPr>
        <w:t>)</w:t>
      </w:r>
      <w:r w:rsidR="002506C0">
        <w:rPr>
          <w:iCs/>
        </w:rPr>
        <w:t>.</w:t>
      </w:r>
      <w:r w:rsidR="00706A22">
        <w:rPr>
          <w:iCs/>
        </w:rPr>
        <w:t xml:space="preserve">   Schválení bezúplatného převodu pozemku 298/2 z majetku státu na obec Častohostice</w:t>
      </w:r>
      <w:r w:rsidR="002506C0">
        <w:rPr>
          <w:iCs/>
        </w:rPr>
        <w:t xml:space="preserve"> </w:t>
      </w:r>
      <w:r w:rsidR="00CA7C31">
        <w:t xml:space="preserve"> </w:t>
      </w:r>
      <w:r w:rsidR="00957CE5">
        <w:t xml:space="preserve"> </w:t>
      </w:r>
    </w:p>
    <w:p w:rsidR="00957CE5" w:rsidRDefault="00957CE5" w:rsidP="00CA7C31">
      <w:pPr>
        <w:tabs>
          <w:tab w:val="left" w:pos="4320"/>
          <w:tab w:val="left" w:pos="4500"/>
        </w:tabs>
      </w:pPr>
      <w:r>
        <w:t xml:space="preserve">           6-0-0</w:t>
      </w:r>
    </w:p>
    <w:p w:rsidR="00B45B95" w:rsidRDefault="00CA7C31" w:rsidP="00CA7C31">
      <w:pPr>
        <w:tabs>
          <w:tab w:val="left" w:pos="4320"/>
          <w:tab w:val="left" w:pos="4500"/>
        </w:tabs>
      </w:pPr>
      <w:r w:rsidRPr="00CA7C31">
        <w:rPr>
          <w:b/>
        </w:rPr>
        <w:t>1</w:t>
      </w:r>
      <w:r w:rsidR="00366898">
        <w:rPr>
          <w:b/>
        </w:rPr>
        <w:t>1</w:t>
      </w:r>
      <w:r w:rsidR="00706A22">
        <w:rPr>
          <w:b/>
        </w:rPr>
        <w:t>5</w:t>
      </w:r>
      <w:r w:rsidRPr="00CA7C31">
        <w:rPr>
          <w:b/>
        </w:rPr>
        <w:t>)</w:t>
      </w:r>
      <w:r>
        <w:t>.</w:t>
      </w:r>
      <w:r w:rsidR="009C3160">
        <w:t xml:space="preserve">  </w:t>
      </w:r>
      <w:r w:rsidR="00957CE5">
        <w:t xml:space="preserve"> </w:t>
      </w:r>
      <w:r w:rsidR="00706A22">
        <w:t>Schválení rozpočtu na rok 2021</w:t>
      </w:r>
    </w:p>
    <w:p w:rsidR="00957CE5" w:rsidRPr="0056109F" w:rsidRDefault="00957CE5" w:rsidP="00CA7C31">
      <w:pPr>
        <w:tabs>
          <w:tab w:val="left" w:pos="4320"/>
          <w:tab w:val="left" w:pos="4500"/>
        </w:tabs>
      </w:pPr>
      <w:r>
        <w:t xml:space="preserve">           </w:t>
      </w:r>
      <w:r w:rsidR="00706A22">
        <w:t>6</w:t>
      </w:r>
      <w:r>
        <w:t>-</w:t>
      </w:r>
      <w:r w:rsidR="00366898">
        <w:t>0</w:t>
      </w:r>
      <w:r>
        <w:t>-</w:t>
      </w:r>
      <w:r w:rsidR="00706A22">
        <w:t>0</w:t>
      </w:r>
    </w:p>
    <w:p w:rsidR="00797741" w:rsidRDefault="00CA7C31" w:rsidP="00CA7C31">
      <w:pPr>
        <w:tabs>
          <w:tab w:val="left" w:pos="4320"/>
          <w:tab w:val="left" w:pos="4500"/>
        </w:tabs>
        <w:rPr>
          <w:iCs/>
        </w:rPr>
      </w:pPr>
      <w:r w:rsidRPr="00957CE5">
        <w:rPr>
          <w:b/>
          <w:iCs/>
        </w:rPr>
        <w:t>1</w:t>
      </w:r>
      <w:r w:rsidR="00366898">
        <w:rPr>
          <w:b/>
          <w:iCs/>
        </w:rPr>
        <w:t>1</w:t>
      </w:r>
      <w:r w:rsidR="00706A22">
        <w:rPr>
          <w:b/>
          <w:iCs/>
        </w:rPr>
        <w:t>6</w:t>
      </w:r>
      <w:r w:rsidRPr="00957CE5">
        <w:rPr>
          <w:b/>
          <w:iCs/>
        </w:rPr>
        <w:t>).</w:t>
      </w:r>
      <w:r>
        <w:rPr>
          <w:iCs/>
        </w:rPr>
        <w:t xml:space="preserve"> </w:t>
      </w:r>
      <w:r w:rsidR="00957CE5">
        <w:rPr>
          <w:iCs/>
        </w:rPr>
        <w:t xml:space="preserve">  </w:t>
      </w:r>
      <w:r w:rsidR="00706A22">
        <w:rPr>
          <w:iCs/>
        </w:rPr>
        <w:t>Schválení možnosti podání žádosti o dotaci na akci Udržovací práce na BD č.p.3</w:t>
      </w:r>
      <w:r w:rsidR="00797741">
        <w:rPr>
          <w:iCs/>
        </w:rPr>
        <w:t>,</w:t>
      </w:r>
    </w:p>
    <w:p w:rsidR="00797741" w:rsidRDefault="00797741" w:rsidP="00CA7C31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   Vyhlášení výběrového řízení</w:t>
      </w:r>
    </w:p>
    <w:p w:rsidR="00957CE5" w:rsidRDefault="00957CE5" w:rsidP="00CA7C31">
      <w:pPr>
        <w:tabs>
          <w:tab w:val="left" w:pos="4320"/>
          <w:tab w:val="left" w:pos="4500"/>
        </w:tabs>
      </w:pPr>
      <w:r>
        <w:t xml:space="preserve">           6-0-0  </w:t>
      </w:r>
    </w:p>
    <w:p w:rsidR="007B36AB" w:rsidRPr="00DD5A4F" w:rsidRDefault="007B36AB" w:rsidP="007B36AB">
      <w:pPr>
        <w:tabs>
          <w:tab w:val="left" w:pos="4320"/>
          <w:tab w:val="left" w:pos="4500"/>
        </w:tabs>
      </w:pPr>
    </w:p>
    <w:p w:rsidR="00797741" w:rsidRDefault="007B36AB" w:rsidP="00797741">
      <w:pPr>
        <w:tabs>
          <w:tab w:val="left" w:pos="4320"/>
          <w:tab w:val="left" w:pos="4500"/>
        </w:tabs>
      </w:pPr>
      <w:r w:rsidRPr="00DD5A4F">
        <w:t xml:space="preserve"> </w:t>
      </w:r>
      <w:r w:rsidR="00797741" w:rsidRPr="00DD5A4F">
        <w:t>Ověřovatelé:</w:t>
      </w:r>
      <w:r w:rsidR="00797741">
        <w:t xml:space="preserve"> Vydra Jiří</w:t>
      </w:r>
    </w:p>
    <w:p w:rsidR="00797741" w:rsidRDefault="00797741" w:rsidP="00797741">
      <w:pPr>
        <w:tabs>
          <w:tab w:val="left" w:pos="4320"/>
          <w:tab w:val="left" w:pos="4500"/>
        </w:tabs>
      </w:pPr>
      <w:r>
        <w:t xml:space="preserve">                   </w:t>
      </w:r>
    </w:p>
    <w:p w:rsidR="00797741" w:rsidRDefault="00797741" w:rsidP="00797741">
      <w:pPr>
        <w:tabs>
          <w:tab w:val="left" w:pos="4320"/>
          <w:tab w:val="left" w:pos="4500"/>
        </w:tabs>
      </w:pPr>
      <w:r>
        <w:t xml:space="preserve">                       Plaček Stanislav</w:t>
      </w:r>
    </w:p>
    <w:p w:rsidR="00797741" w:rsidRDefault="00797741" w:rsidP="00797741">
      <w:pPr>
        <w:tabs>
          <w:tab w:val="left" w:pos="4320"/>
          <w:tab w:val="left" w:pos="4500"/>
        </w:tabs>
      </w:pPr>
    </w:p>
    <w:p w:rsidR="00797741" w:rsidRDefault="00797741" w:rsidP="00797741">
      <w:pPr>
        <w:tabs>
          <w:tab w:val="left" w:pos="4320"/>
          <w:tab w:val="left" w:pos="4500"/>
        </w:tabs>
      </w:pPr>
      <w:r>
        <w:t xml:space="preserve">zapisovatel:    Lukáš Nesiba                                                </w:t>
      </w:r>
    </w:p>
    <w:p w:rsidR="00797741" w:rsidRDefault="00797741" w:rsidP="00797741">
      <w:pPr>
        <w:tabs>
          <w:tab w:val="left" w:pos="4320"/>
          <w:tab w:val="left" w:pos="4500"/>
        </w:tabs>
      </w:pPr>
    </w:p>
    <w:p w:rsidR="00797741" w:rsidRDefault="00797741" w:rsidP="00797741">
      <w:pPr>
        <w:tabs>
          <w:tab w:val="left" w:pos="4320"/>
          <w:tab w:val="left" w:pos="4500"/>
        </w:tabs>
      </w:pPr>
    </w:p>
    <w:p w:rsidR="00797741" w:rsidRDefault="00797741" w:rsidP="00797741">
      <w:pPr>
        <w:tabs>
          <w:tab w:val="left" w:pos="4320"/>
          <w:tab w:val="left" w:pos="4500"/>
        </w:tabs>
      </w:pPr>
    </w:p>
    <w:p w:rsidR="00797741" w:rsidRDefault="00797741" w:rsidP="00797741">
      <w:pPr>
        <w:tabs>
          <w:tab w:val="left" w:pos="4320"/>
          <w:tab w:val="left" w:pos="4500"/>
        </w:tabs>
      </w:pPr>
    </w:p>
    <w:p w:rsidR="00FB4763" w:rsidRPr="00B45B95" w:rsidRDefault="00797741" w:rsidP="00797741">
      <w:pPr>
        <w:tabs>
          <w:tab w:val="left" w:pos="4320"/>
          <w:tab w:val="left" w:pos="4500"/>
        </w:tabs>
        <w:rPr>
          <w:iCs/>
        </w:rPr>
      </w:pPr>
      <w:r>
        <w:t>s</w:t>
      </w:r>
      <w:r w:rsidRPr="00DD5A4F">
        <w:t>tarostka</w:t>
      </w:r>
      <w:r>
        <w:t xml:space="preserve">:     </w:t>
      </w:r>
      <w:r w:rsidRPr="00DD5A4F">
        <w:t xml:space="preserve"> Bc.</w:t>
      </w:r>
      <w:r>
        <w:t xml:space="preserve"> </w:t>
      </w:r>
      <w:r w:rsidRPr="00DD5A4F">
        <w:t>Vláčilová</w:t>
      </w:r>
      <w:r>
        <w:t xml:space="preserve"> Marie</w:t>
      </w: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7E6F" w:rsidRDefault="00F57E6F">
      <w:r>
        <w:separator/>
      </w:r>
    </w:p>
  </w:endnote>
  <w:endnote w:type="continuationSeparator" w:id="1">
    <w:p w:rsidR="00F57E6F" w:rsidRDefault="00F57E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AC1CE3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AC1CE3" w:rsidRPr="00F73DE3">
            <w:rPr>
              <w:sz w:val="22"/>
              <w:szCs w:val="22"/>
            </w:rPr>
            <w:fldChar w:fldCharType="separate"/>
          </w:r>
          <w:r w:rsidR="00797741">
            <w:rPr>
              <w:noProof/>
              <w:sz w:val="22"/>
              <w:szCs w:val="22"/>
            </w:rPr>
            <w:t>«telefon»</w:t>
          </w:r>
          <w:r w:rsidR="00AC1CE3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7E6F" w:rsidRDefault="00F57E6F">
      <w:r>
        <w:separator/>
      </w:r>
    </w:p>
  </w:footnote>
  <w:footnote w:type="continuationSeparator" w:id="1">
    <w:p w:rsidR="00F57E6F" w:rsidRDefault="00F57E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919AF"/>
    <w:multiLevelType w:val="hybridMultilevel"/>
    <w:tmpl w:val="2E4EAF00"/>
    <w:lvl w:ilvl="0" w:tplc="5AF61DF2">
      <w:start w:val="2"/>
      <w:numFmt w:val="bullet"/>
      <w:lvlText w:val="-"/>
      <w:lvlJc w:val="left"/>
      <w:pPr>
        <w:ind w:left="765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54CF62A1"/>
    <w:multiLevelType w:val="hybridMultilevel"/>
    <w:tmpl w:val="0A7C8D0A"/>
    <w:lvl w:ilvl="0" w:tplc="84EE30CA">
      <w:start w:val="587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77826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51A60"/>
    <w:rsid w:val="00063916"/>
    <w:rsid w:val="00074C6E"/>
    <w:rsid w:val="00076FB2"/>
    <w:rsid w:val="00087408"/>
    <w:rsid w:val="0009061F"/>
    <w:rsid w:val="00092ADD"/>
    <w:rsid w:val="000A07EE"/>
    <w:rsid w:val="000B27EE"/>
    <w:rsid w:val="000B5B4B"/>
    <w:rsid w:val="000C3A23"/>
    <w:rsid w:val="000C46C7"/>
    <w:rsid w:val="000E7224"/>
    <w:rsid w:val="000F7FF0"/>
    <w:rsid w:val="001010F3"/>
    <w:rsid w:val="00104AFF"/>
    <w:rsid w:val="0010581D"/>
    <w:rsid w:val="00114497"/>
    <w:rsid w:val="00114C25"/>
    <w:rsid w:val="00151EAD"/>
    <w:rsid w:val="00164734"/>
    <w:rsid w:val="00174945"/>
    <w:rsid w:val="00184DD5"/>
    <w:rsid w:val="001956BC"/>
    <w:rsid w:val="001B2FC9"/>
    <w:rsid w:val="001C5844"/>
    <w:rsid w:val="001C71D4"/>
    <w:rsid w:val="001D281E"/>
    <w:rsid w:val="001E0A88"/>
    <w:rsid w:val="001E5893"/>
    <w:rsid w:val="001F76B4"/>
    <w:rsid w:val="00201008"/>
    <w:rsid w:val="00203E80"/>
    <w:rsid w:val="00204091"/>
    <w:rsid w:val="002050A6"/>
    <w:rsid w:val="00215848"/>
    <w:rsid w:val="00225236"/>
    <w:rsid w:val="002275DF"/>
    <w:rsid w:val="002506C0"/>
    <w:rsid w:val="00255C6B"/>
    <w:rsid w:val="002564BC"/>
    <w:rsid w:val="0025777B"/>
    <w:rsid w:val="00257DC8"/>
    <w:rsid w:val="00273717"/>
    <w:rsid w:val="00291737"/>
    <w:rsid w:val="00295E28"/>
    <w:rsid w:val="002A66B1"/>
    <w:rsid w:val="002A6ACC"/>
    <w:rsid w:val="002B212F"/>
    <w:rsid w:val="002B7FA4"/>
    <w:rsid w:val="002C34D0"/>
    <w:rsid w:val="002D0B58"/>
    <w:rsid w:val="003168D0"/>
    <w:rsid w:val="003210F2"/>
    <w:rsid w:val="0032485B"/>
    <w:rsid w:val="00332566"/>
    <w:rsid w:val="0033486D"/>
    <w:rsid w:val="00343F2E"/>
    <w:rsid w:val="003471AE"/>
    <w:rsid w:val="003564B0"/>
    <w:rsid w:val="00366898"/>
    <w:rsid w:val="003678EE"/>
    <w:rsid w:val="00372B0A"/>
    <w:rsid w:val="00385601"/>
    <w:rsid w:val="003915EF"/>
    <w:rsid w:val="003A5A8B"/>
    <w:rsid w:val="003B08D8"/>
    <w:rsid w:val="003B0EAC"/>
    <w:rsid w:val="003B5D8B"/>
    <w:rsid w:val="003C054A"/>
    <w:rsid w:val="003C1868"/>
    <w:rsid w:val="003D4BDE"/>
    <w:rsid w:val="003F0919"/>
    <w:rsid w:val="00401F6D"/>
    <w:rsid w:val="00405B7F"/>
    <w:rsid w:val="00407606"/>
    <w:rsid w:val="00412C34"/>
    <w:rsid w:val="00426763"/>
    <w:rsid w:val="00434F09"/>
    <w:rsid w:val="0043712F"/>
    <w:rsid w:val="004565F6"/>
    <w:rsid w:val="004660A0"/>
    <w:rsid w:val="00484119"/>
    <w:rsid w:val="00485D01"/>
    <w:rsid w:val="00494C71"/>
    <w:rsid w:val="00496A77"/>
    <w:rsid w:val="004A544A"/>
    <w:rsid w:val="004C04B9"/>
    <w:rsid w:val="004C41AA"/>
    <w:rsid w:val="004C7D76"/>
    <w:rsid w:val="004D3587"/>
    <w:rsid w:val="004E5BDD"/>
    <w:rsid w:val="004F008E"/>
    <w:rsid w:val="005019AF"/>
    <w:rsid w:val="00515649"/>
    <w:rsid w:val="00554244"/>
    <w:rsid w:val="00554FA0"/>
    <w:rsid w:val="0056109F"/>
    <w:rsid w:val="00566E6A"/>
    <w:rsid w:val="00570E0A"/>
    <w:rsid w:val="0057217A"/>
    <w:rsid w:val="00585471"/>
    <w:rsid w:val="00585A35"/>
    <w:rsid w:val="005A4D0C"/>
    <w:rsid w:val="005A5AA1"/>
    <w:rsid w:val="005B348F"/>
    <w:rsid w:val="005C76AE"/>
    <w:rsid w:val="005D09BC"/>
    <w:rsid w:val="005D3F3F"/>
    <w:rsid w:val="005D55FB"/>
    <w:rsid w:val="005E53EC"/>
    <w:rsid w:val="005E6A38"/>
    <w:rsid w:val="005E6A3F"/>
    <w:rsid w:val="0060748D"/>
    <w:rsid w:val="006127DC"/>
    <w:rsid w:val="006143F4"/>
    <w:rsid w:val="00633B96"/>
    <w:rsid w:val="00637D60"/>
    <w:rsid w:val="00646150"/>
    <w:rsid w:val="00674774"/>
    <w:rsid w:val="00675E8F"/>
    <w:rsid w:val="0069461B"/>
    <w:rsid w:val="006E5650"/>
    <w:rsid w:val="006E57B6"/>
    <w:rsid w:val="006E57DD"/>
    <w:rsid w:val="007011EA"/>
    <w:rsid w:val="00706A22"/>
    <w:rsid w:val="00717660"/>
    <w:rsid w:val="00755EB5"/>
    <w:rsid w:val="007616A4"/>
    <w:rsid w:val="0076490B"/>
    <w:rsid w:val="0076676D"/>
    <w:rsid w:val="00773F30"/>
    <w:rsid w:val="00774645"/>
    <w:rsid w:val="00776344"/>
    <w:rsid w:val="00785722"/>
    <w:rsid w:val="00797741"/>
    <w:rsid w:val="007A13B8"/>
    <w:rsid w:val="007B2509"/>
    <w:rsid w:val="007B2FCF"/>
    <w:rsid w:val="007B36AB"/>
    <w:rsid w:val="007B4614"/>
    <w:rsid w:val="007D5413"/>
    <w:rsid w:val="007F1606"/>
    <w:rsid w:val="007F5BA5"/>
    <w:rsid w:val="00803FED"/>
    <w:rsid w:val="00806A13"/>
    <w:rsid w:val="00821189"/>
    <w:rsid w:val="0083233D"/>
    <w:rsid w:val="00832748"/>
    <w:rsid w:val="0084211A"/>
    <w:rsid w:val="00852551"/>
    <w:rsid w:val="008531F2"/>
    <w:rsid w:val="008548AA"/>
    <w:rsid w:val="0085796A"/>
    <w:rsid w:val="00860EC4"/>
    <w:rsid w:val="008666E6"/>
    <w:rsid w:val="0087198D"/>
    <w:rsid w:val="0087262F"/>
    <w:rsid w:val="00874095"/>
    <w:rsid w:val="0089200C"/>
    <w:rsid w:val="00896BAB"/>
    <w:rsid w:val="008B61B5"/>
    <w:rsid w:val="008C49ED"/>
    <w:rsid w:val="008D1937"/>
    <w:rsid w:val="008D69EA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3409A"/>
    <w:rsid w:val="00945CB0"/>
    <w:rsid w:val="00956FF0"/>
    <w:rsid w:val="00957CE5"/>
    <w:rsid w:val="009A2824"/>
    <w:rsid w:val="009A5D72"/>
    <w:rsid w:val="009B4E19"/>
    <w:rsid w:val="009C2B12"/>
    <w:rsid w:val="009C3160"/>
    <w:rsid w:val="009C7B88"/>
    <w:rsid w:val="009E356D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627A"/>
    <w:rsid w:val="00A47D3F"/>
    <w:rsid w:val="00A56C83"/>
    <w:rsid w:val="00A62D95"/>
    <w:rsid w:val="00A82DAC"/>
    <w:rsid w:val="00A84260"/>
    <w:rsid w:val="00A96CF4"/>
    <w:rsid w:val="00A9752D"/>
    <w:rsid w:val="00AC1CE3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6392A"/>
    <w:rsid w:val="00B70AD3"/>
    <w:rsid w:val="00B77F4E"/>
    <w:rsid w:val="00B825F8"/>
    <w:rsid w:val="00BC23F9"/>
    <w:rsid w:val="00BD22A6"/>
    <w:rsid w:val="00BF0A31"/>
    <w:rsid w:val="00BF7CD5"/>
    <w:rsid w:val="00C14B34"/>
    <w:rsid w:val="00C2456A"/>
    <w:rsid w:val="00C47530"/>
    <w:rsid w:val="00C52FBB"/>
    <w:rsid w:val="00C62203"/>
    <w:rsid w:val="00C67A40"/>
    <w:rsid w:val="00C80ACE"/>
    <w:rsid w:val="00C917CB"/>
    <w:rsid w:val="00C933A6"/>
    <w:rsid w:val="00CA7C31"/>
    <w:rsid w:val="00CB23C5"/>
    <w:rsid w:val="00CB54A3"/>
    <w:rsid w:val="00CC20FF"/>
    <w:rsid w:val="00CC34E7"/>
    <w:rsid w:val="00CC3B41"/>
    <w:rsid w:val="00CE57FF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658B8"/>
    <w:rsid w:val="00D732D6"/>
    <w:rsid w:val="00D77A77"/>
    <w:rsid w:val="00D9608A"/>
    <w:rsid w:val="00DA1C79"/>
    <w:rsid w:val="00DC5465"/>
    <w:rsid w:val="00DD5A4F"/>
    <w:rsid w:val="00DE50F0"/>
    <w:rsid w:val="00DF25EF"/>
    <w:rsid w:val="00E05736"/>
    <w:rsid w:val="00E060B2"/>
    <w:rsid w:val="00E13D23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140"/>
    <w:rsid w:val="00EC2FE8"/>
    <w:rsid w:val="00EC7EAE"/>
    <w:rsid w:val="00EE599F"/>
    <w:rsid w:val="00F053BC"/>
    <w:rsid w:val="00F17576"/>
    <w:rsid w:val="00F23103"/>
    <w:rsid w:val="00F2396A"/>
    <w:rsid w:val="00F26577"/>
    <w:rsid w:val="00F31BFC"/>
    <w:rsid w:val="00F43A8F"/>
    <w:rsid w:val="00F452E8"/>
    <w:rsid w:val="00F47774"/>
    <w:rsid w:val="00F54463"/>
    <w:rsid w:val="00F57E6F"/>
    <w:rsid w:val="00F6235F"/>
    <w:rsid w:val="00F637AA"/>
    <w:rsid w:val="00F73DE3"/>
    <w:rsid w:val="00F74FA7"/>
    <w:rsid w:val="00F835B6"/>
    <w:rsid w:val="00F9672C"/>
    <w:rsid w:val="00FA5AA3"/>
    <w:rsid w:val="00FA68B8"/>
    <w:rsid w:val="00FB0F97"/>
    <w:rsid w:val="00FB4763"/>
    <w:rsid w:val="00FB56E4"/>
    <w:rsid w:val="00FD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3</TotalTime>
  <Pages>2</Pages>
  <Words>453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3124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2021-04-14T14:38:00Z</cp:lastPrinted>
  <dcterms:created xsi:type="dcterms:W3CDTF">2021-04-14T14:39:00Z</dcterms:created>
  <dcterms:modified xsi:type="dcterms:W3CDTF">2021-04-14T14:39:00Z</dcterms:modified>
</cp:coreProperties>
</file>