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130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4130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A4130C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</w:pPr>
    </w:p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</w:p>
    <w:p w:rsidR="00DE50F0" w:rsidRP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074C6E" w:rsidRDefault="00074C6E" w:rsidP="00BC23F9">
      <w:pPr>
        <w:tabs>
          <w:tab w:val="left" w:pos="4320"/>
          <w:tab w:val="left" w:pos="4500"/>
        </w:tabs>
      </w:pPr>
    </w:p>
    <w:p w:rsidR="003B5D8B" w:rsidRPr="003B5D8B" w:rsidRDefault="00C52FBB" w:rsidP="003B5D8B">
      <w:pPr>
        <w:tabs>
          <w:tab w:val="left" w:pos="4320"/>
          <w:tab w:val="left" w:pos="4500"/>
        </w:tabs>
        <w:rPr>
          <w:b/>
          <w:iCs/>
          <w:sz w:val="28"/>
          <w:szCs w:val="28"/>
        </w:rPr>
      </w:pPr>
      <w:r w:rsidRPr="00C52FBB">
        <w:rPr>
          <w:b/>
          <w:sz w:val="28"/>
          <w:szCs w:val="28"/>
        </w:rPr>
        <w:t xml:space="preserve">                                  Zápis č.</w:t>
      </w:r>
      <w:r w:rsidR="00B70AD3">
        <w:rPr>
          <w:b/>
          <w:sz w:val="28"/>
          <w:szCs w:val="28"/>
        </w:rPr>
        <w:t xml:space="preserve"> </w:t>
      </w:r>
      <w:r w:rsidR="00773F30">
        <w:rPr>
          <w:b/>
          <w:sz w:val="28"/>
          <w:szCs w:val="28"/>
        </w:rPr>
        <w:t>8</w:t>
      </w:r>
      <w:r w:rsidR="00074C6E" w:rsidRPr="00C52FBB">
        <w:rPr>
          <w:b/>
          <w:sz w:val="28"/>
          <w:szCs w:val="28"/>
        </w:rPr>
        <w:t xml:space="preserve"> </w:t>
      </w:r>
      <w:r w:rsidR="003B5D8B" w:rsidRPr="003B5D8B">
        <w:rPr>
          <w:b/>
          <w:iCs/>
          <w:sz w:val="28"/>
          <w:szCs w:val="28"/>
        </w:rPr>
        <w:t xml:space="preserve">. zasedání zastupitelstva obce Častohostice </w:t>
      </w:r>
    </w:p>
    <w:p w:rsidR="003B5D8B" w:rsidRPr="002275DF" w:rsidRDefault="003B5D8B" w:rsidP="003B5D8B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773F30">
        <w:rPr>
          <w:b/>
          <w:iCs/>
          <w:sz w:val="28"/>
          <w:szCs w:val="28"/>
        </w:rPr>
        <w:t>8</w:t>
      </w:r>
      <w:r>
        <w:rPr>
          <w:b/>
          <w:iCs/>
          <w:sz w:val="28"/>
          <w:szCs w:val="28"/>
        </w:rPr>
        <w:t>.</w:t>
      </w:r>
      <w:r w:rsidR="00773F30">
        <w:rPr>
          <w:b/>
          <w:iCs/>
          <w:sz w:val="28"/>
          <w:szCs w:val="28"/>
        </w:rPr>
        <w:t>7</w:t>
      </w:r>
      <w:r>
        <w:rPr>
          <w:b/>
          <w:iCs/>
          <w:sz w:val="28"/>
          <w:szCs w:val="28"/>
        </w:rPr>
        <w:t>.2019</w:t>
      </w:r>
    </w:p>
    <w:p w:rsidR="00BC23F9" w:rsidRPr="00DD5A4F" w:rsidRDefault="00BC23F9" w:rsidP="00F73DE3">
      <w:pPr>
        <w:tabs>
          <w:tab w:val="left" w:pos="4320"/>
          <w:tab w:val="left" w:pos="4500"/>
        </w:tabs>
        <w:rPr>
          <w:b/>
        </w:rPr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773F30">
        <w:t>8</w:t>
      </w:r>
      <w:r w:rsidR="00717660" w:rsidRPr="00DD5A4F">
        <w:t>.</w:t>
      </w:r>
      <w:r w:rsidR="00773F30">
        <w:t>7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 1</w:t>
      </w:r>
      <w:r w:rsidR="00773F30">
        <w:t>9</w:t>
      </w:r>
      <w:r w:rsidRPr="00DD5A4F">
        <w:t>.00 hod</w:t>
      </w: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, Vydra Jiří</w:t>
      </w:r>
      <w:r w:rsidR="00A62D95">
        <w:t>,</w:t>
      </w:r>
      <w:r w:rsidR="00A62D95" w:rsidRPr="00A62D95">
        <w:t xml:space="preserve"> </w:t>
      </w:r>
      <w:r w:rsidR="00A62D95" w:rsidRPr="00DD5A4F">
        <w:t>Kapinus Zdeněk, Hobza Karel</w:t>
      </w:r>
    </w:p>
    <w:p w:rsidR="001C71D4" w:rsidRDefault="001C71D4" w:rsidP="00F73DE3">
      <w:pPr>
        <w:tabs>
          <w:tab w:val="left" w:pos="4320"/>
          <w:tab w:val="left" w:pos="4500"/>
        </w:tabs>
      </w:pPr>
      <w:r>
        <w:t>:</w:t>
      </w:r>
      <w:r w:rsidRPr="001C71D4">
        <w:t xml:space="preserve"> </w:t>
      </w:r>
    </w:p>
    <w:p w:rsidR="001C71D4" w:rsidRPr="00DD5A4F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773F30">
        <w:t>Zdeněk Kapinus, Václav Pokorný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Lukáš </w:t>
      </w:r>
      <w:r w:rsidRPr="00DD5A4F">
        <w:t xml:space="preserve">Nesiba </w:t>
      </w:r>
    </w:p>
    <w:p w:rsidR="00CB23C5" w:rsidRDefault="00CB23C5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C52FBB" w:rsidRPr="00DD5A4F" w:rsidRDefault="00E060B2" w:rsidP="00F73DE3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</w:t>
      </w:r>
      <w:r w:rsidR="00773F30">
        <w:t>Přidělení bytu č. 3</w:t>
      </w:r>
    </w:p>
    <w:p w:rsidR="00E060B2" w:rsidRPr="00DD5A4F" w:rsidRDefault="00C52FBB" w:rsidP="00CF2A44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E060B2" w:rsidRPr="00DD5A4F">
        <w:t xml:space="preserve"> 3</w:t>
      </w:r>
      <w:r w:rsidRPr="00DD5A4F">
        <w:t>.</w:t>
      </w:r>
      <w:r w:rsidR="00717660" w:rsidRPr="00DD5A4F">
        <w:t xml:space="preserve"> </w:t>
      </w:r>
      <w:r w:rsidR="00773F30">
        <w:t xml:space="preserve">Výběr dodavatele na akci VO </w:t>
      </w:r>
      <w:r w:rsidR="00B45B95">
        <w:t>lokalita jihozápad nové RD</w:t>
      </w:r>
    </w:p>
    <w:p w:rsidR="00CF2A44" w:rsidRDefault="00E060B2" w:rsidP="00CF2A44">
      <w:pPr>
        <w:tabs>
          <w:tab w:val="left" w:pos="4320"/>
          <w:tab w:val="left" w:pos="4500"/>
        </w:tabs>
      </w:pPr>
      <w:r w:rsidRPr="00DD5A4F">
        <w:t xml:space="preserve">                </w:t>
      </w:r>
      <w:r w:rsidR="00CF2A44">
        <w:t>4</w:t>
      </w:r>
      <w:r w:rsidRPr="00DD5A4F">
        <w:t>.</w:t>
      </w:r>
      <w:r w:rsidR="00717660" w:rsidRPr="00DD5A4F">
        <w:t xml:space="preserve"> </w:t>
      </w:r>
      <w:r w:rsidR="00773F30">
        <w:t>Odsouhlasení smlouvy o dílo na IS</w:t>
      </w:r>
    </w:p>
    <w:p w:rsidR="00773F30" w:rsidRDefault="00E97EA7" w:rsidP="00773F30">
      <w:pPr>
        <w:tabs>
          <w:tab w:val="left" w:pos="4320"/>
          <w:tab w:val="left" w:pos="4500"/>
        </w:tabs>
      </w:pPr>
      <w:r>
        <w:t xml:space="preserve">                5.</w:t>
      </w:r>
      <w:r w:rsidR="00A62D95">
        <w:t xml:space="preserve"> </w:t>
      </w:r>
      <w:r w:rsidR="00773F30">
        <w:t>Diskuse- organizace ochutnávky vín</w:t>
      </w:r>
    </w:p>
    <w:p w:rsidR="00717660" w:rsidRPr="00DD5A4F" w:rsidRDefault="00717660" w:rsidP="00773F30">
      <w:pPr>
        <w:tabs>
          <w:tab w:val="left" w:pos="4320"/>
          <w:tab w:val="left" w:pos="4500"/>
        </w:tabs>
      </w:pPr>
    </w:p>
    <w:p w:rsidR="00CC3B41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</w:p>
    <w:p w:rsidR="0032485B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773F30">
        <w:t>6</w:t>
      </w:r>
      <w:r>
        <w:t>-0-0</w:t>
      </w:r>
    </w:p>
    <w:p w:rsidR="00773F30" w:rsidRDefault="00717660" w:rsidP="00773F30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773F30">
        <w:t xml:space="preserve">Zastupitelé projednali žádosti o byt č. 3 v nástavbě nad kulturním domem. </w:t>
      </w:r>
    </w:p>
    <w:p w:rsidR="00D01832" w:rsidRDefault="00773F30" w:rsidP="00773F30">
      <w:pPr>
        <w:tabs>
          <w:tab w:val="left" w:pos="4320"/>
          <w:tab w:val="left" w:pos="4500"/>
        </w:tabs>
      </w:pPr>
      <w:r>
        <w:t xml:space="preserve">      Ze 2 uchazečů , byla vybrána Marie Šimoníková  s dítětem. </w:t>
      </w:r>
      <w:r w:rsidR="00D01832">
        <w:t xml:space="preserve">Byt byl schválen na dobu </w:t>
      </w:r>
    </w:p>
    <w:p w:rsidR="00773F30" w:rsidRDefault="00D01832" w:rsidP="00773F30">
      <w:pPr>
        <w:tabs>
          <w:tab w:val="left" w:pos="4320"/>
          <w:tab w:val="left" w:pos="4500"/>
        </w:tabs>
      </w:pPr>
      <w:r>
        <w:t xml:space="preserve">      určitou  na dobu 1 roku. </w:t>
      </w:r>
    </w:p>
    <w:p w:rsidR="00D01832" w:rsidRDefault="00773F30" w:rsidP="00773F30">
      <w:pPr>
        <w:tabs>
          <w:tab w:val="left" w:pos="4320"/>
          <w:tab w:val="left" w:pos="4500"/>
        </w:tabs>
      </w:pPr>
      <w:r>
        <w:t xml:space="preserve">     </w:t>
      </w:r>
      <w:r w:rsidR="00D41B00">
        <w:t xml:space="preserve"> </w:t>
      </w:r>
      <w:r w:rsidR="00D01832">
        <w:t xml:space="preserve">Zatím byly zohledněny </w:t>
      </w:r>
      <w:r>
        <w:t xml:space="preserve">stávající podmínky o přidělení bytu, kdy má přednost uchazeč s </w:t>
      </w:r>
      <w:r w:rsidR="00D01832">
        <w:t xml:space="preserve"> </w:t>
      </w:r>
    </w:p>
    <w:p w:rsidR="00773F30" w:rsidRDefault="00D01832" w:rsidP="00773F30">
      <w:pPr>
        <w:tabs>
          <w:tab w:val="left" w:pos="4320"/>
          <w:tab w:val="left" w:pos="4500"/>
        </w:tabs>
      </w:pPr>
      <w:r>
        <w:t xml:space="preserve">     </w:t>
      </w:r>
      <w:r w:rsidR="00D41B00">
        <w:t xml:space="preserve"> </w:t>
      </w:r>
      <w:r w:rsidR="00773F30">
        <w:t xml:space="preserve">dětmi. </w:t>
      </w:r>
    </w:p>
    <w:p w:rsidR="00B45B95" w:rsidRDefault="00773F30" w:rsidP="00773F30">
      <w:pPr>
        <w:tabs>
          <w:tab w:val="left" w:pos="4320"/>
          <w:tab w:val="left" w:pos="4500"/>
        </w:tabs>
      </w:pPr>
      <w:r>
        <w:t xml:space="preserve">     </w:t>
      </w:r>
      <w:r w:rsidR="00D41B00">
        <w:t xml:space="preserve"> </w:t>
      </w:r>
      <w:r w:rsidR="00D01832">
        <w:t>Zastupitelé</w:t>
      </w:r>
      <w:r>
        <w:t xml:space="preserve"> v budoucnu budou přihlížet k</w:t>
      </w:r>
      <w:r w:rsidR="00D01832">
        <w:t> </w:t>
      </w:r>
      <w:r>
        <w:t>žadatelů</w:t>
      </w:r>
      <w:r w:rsidR="00B45B95">
        <w:t>m</w:t>
      </w:r>
      <w:r w:rsidR="00D01832">
        <w:t>,</w:t>
      </w:r>
      <w:r>
        <w:t xml:space="preserve"> kteří se aktivně zapojují do </w:t>
      </w:r>
    </w:p>
    <w:p w:rsidR="00D01832" w:rsidRDefault="00B45B95" w:rsidP="00773F30">
      <w:pPr>
        <w:tabs>
          <w:tab w:val="left" w:pos="4320"/>
          <w:tab w:val="left" w:pos="4500"/>
        </w:tabs>
      </w:pPr>
      <w:r>
        <w:t xml:space="preserve">      </w:t>
      </w:r>
      <w:r w:rsidR="00773F30">
        <w:t xml:space="preserve">veřejného </w:t>
      </w:r>
      <w:r>
        <w:t>dění v obci.</w:t>
      </w:r>
    </w:p>
    <w:p w:rsidR="00773F30" w:rsidRDefault="00B45B95" w:rsidP="00773F30">
      <w:pPr>
        <w:tabs>
          <w:tab w:val="left" w:pos="4320"/>
          <w:tab w:val="left" w:pos="4500"/>
        </w:tabs>
      </w:pPr>
      <w:r>
        <w:t xml:space="preserve">    </w:t>
      </w:r>
      <w:r w:rsidR="00773F30">
        <w:t xml:space="preserve"> </w:t>
      </w:r>
      <w:r w:rsidR="00D41B00">
        <w:t xml:space="preserve"> </w:t>
      </w:r>
      <w:r w:rsidR="00773F30">
        <w:t>4-1-1</w:t>
      </w:r>
    </w:p>
    <w:p w:rsidR="00D01832" w:rsidRDefault="00257DC8" w:rsidP="00D01832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>
        <w:t xml:space="preserve">V tomto bodu programu starostka seznámila přítomné </w:t>
      </w:r>
      <w:r w:rsidR="00D01832">
        <w:t xml:space="preserve">s došlými nabídkami na zhotovení  </w:t>
      </w:r>
    </w:p>
    <w:p w:rsidR="00CC3B41" w:rsidRDefault="00D01832" w:rsidP="00D01832">
      <w:pPr>
        <w:tabs>
          <w:tab w:val="left" w:pos="4320"/>
          <w:tab w:val="left" w:pos="4500"/>
        </w:tabs>
      </w:pPr>
      <w:r>
        <w:t xml:space="preserve">     </w:t>
      </w:r>
      <w:r w:rsidR="00D41B00">
        <w:t xml:space="preserve"> </w:t>
      </w:r>
      <w:r>
        <w:t>VO v lokalitě jihozápad. Obec obdržela 3 nabídky:</w:t>
      </w:r>
    </w:p>
    <w:p w:rsidR="00D01832" w:rsidRDefault="00D01832" w:rsidP="00D01832">
      <w:pPr>
        <w:tabs>
          <w:tab w:val="left" w:pos="4320"/>
          <w:tab w:val="left" w:pos="4500"/>
        </w:tabs>
      </w:pPr>
      <w:r>
        <w:t xml:space="preserve">      - Elektro Puchner</w:t>
      </w:r>
      <w:r w:rsidR="00B45B95">
        <w:t xml:space="preserve"> -  </w:t>
      </w:r>
      <w:r>
        <w:t>449 150,-</w:t>
      </w:r>
    </w:p>
    <w:p w:rsidR="00D01832" w:rsidRDefault="00D01832" w:rsidP="00D01832">
      <w:pPr>
        <w:tabs>
          <w:tab w:val="left" w:pos="4320"/>
          <w:tab w:val="left" w:pos="4500"/>
        </w:tabs>
      </w:pPr>
      <w:r>
        <w:t xml:space="preserve">      - D</w:t>
      </w:r>
      <w:r w:rsidR="00B45B95">
        <w:t>OELS</w:t>
      </w:r>
      <w:r>
        <w:t xml:space="preserve">            </w:t>
      </w:r>
      <w:r w:rsidR="00B45B95">
        <w:t xml:space="preserve">  </w:t>
      </w:r>
      <w:r>
        <w:t>-   445 343,-</w:t>
      </w:r>
    </w:p>
    <w:p w:rsidR="00D01832" w:rsidRDefault="00D01832" w:rsidP="00D01832">
      <w:pPr>
        <w:tabs>
          <w:tab w:val="left" w:pos="4320"/>
          <w:tab w:val="left" w:pos="4500"/>
        </w:tabs>
      </w:pPr>
      <w:r>
        <w:t xml:space="preserve">      - Elektro Klíma  </w:t>
      </w:r>
      <w:r w:rsidR="00B45B95">
        <w:t xml:space="preserve"> </w:t>
      </w:r>
      <w:r>
        <w:t xml:space="preserve"> -  823 692,-</w:t>
      </w:r>
    </w:p>
    <w:p w:rsidR="00B45B95" w:rsidRDefault="00D01832" w:rsidP="00D01832">
      <w:pPr>
        <w:tabs>
          <w:tab w:val="left" w:pos="4320"/>
          <w:tab w:val="left" w:pos="4500"/>
        </w:tabs>
      </w:pPr>
      <w:r>
        <w:t xml:space="preserve">      </w:t>
      </w:r>
      <w:r w:rsidR="00D41B00">
        <w:t xml:space="preserve"> </w:t>
      </w:r>
      <w:r>
        <w:t>Byla vybrána firma D</w:t>
      </w:r>
      <w:r w:rsidR="00B45B95">
        <w:t>OELS Bohuslav Doležal</w:t>
      </w:r>
      <w:r>
        <w:t xml:space="preserve"> s nejnižší cenovou nabídkou, dále tato </w:t>
      </w:r>
      <w:r w:rsidR="00B45B95">
        <w:t xml:space="preserve"> </w:t>
      </w:r>
    </w:p>
    <w:p w:rsidR="00D01832" w:rsidRDefault="00B45B95" w:rsidP="00D01832">
      <w:pPr>
        <w:tabs>
          <w:tab w:val="left" w:pos="4320"/>
          <w:tab w:val="left" w:pos="4500"/>
        </w:tabs>
      </w:pPr>
      <w:r>
        <w:t xml:space="preserve">       </w:t>
      </w:r>
      <w:r w:rsidR="00D01832">
        <w:t xml:space="preserve">firma pro obec již </w:t>
      </w:r>
      <w:r>
        <w:t>pracovala a spolupráce byla v pořádku.</w:t>
      </w:r>
    </w:p>
    <w:p w:rsidR="00D01832" w:rsidRPr="00DD5A4F" w:rsidRDefault="00D01832" w:rsidP="00D01832">
      <w:pPr>
        <w:tabs>
          <w:tab w:val="left" w:pos="4320"/>
          <w:tab w:val="left" w:pos="4500"/>
        </w:tabs>
      </w:pPr>
      <w:r>
        <w:t xml:space="preserve">      </w:t>
      </w:r>
      <w:r w:rsidR="00B45B95">
        <w:t xml:space="preserve"> </w:t>
      </w:r>
      <w:r>
        <w:t xml:space="preserve">6-0-0 </w:t>
      </w:r>
    </w:p>
    <w:p w:rsidR="00D41B00" w:rsidRDefault="00D352AB" w:rsidP="00D01832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D01832">
        <w:t>Zastupitelé vzali na vědomí, že starostka podepsala smlouvu o dílo na zhotovení IS</w:t>
      </w:r>
      <w:r w:rsidR="00D41B00">
        <w:t xml:space="preserve">, </w:t>
      </w:r>
    </w:p>
    <w:p w:rsidR="00D41B00" w:rsidRDefault="00D41B00" w:rsidP="00D01832">
      <w:pPr>
        <w:tabs>
          <w:tab w:val="left" w:pos="4320"/>
          <w:tab w:val="left" w:pos="4500"/>
        </w:tabs>
      </w:pPr>
      <w:r>
        <w:t xml:space="preserve">      S firmou Swietelský stavební, s.r.o, Smlouva odpovídá nabídce</w:t>
      </w:r>
      <w:r w:rsidR="00B45B95">
        <w:t>,</w:t>
      </w:r>
      <w:r>
        <w:t xml:space="preserve"> která byla přílohou  </w:t>
      </w:r>
    </w:p>
    <w:p w:rsidR="00D41B00" w:rsidRDefault="00D41B00" w:rsidP="00D01832">
      <w:pPr>
        <w:tabs>
          <w:tab w:val="left" w:pos="4320"/>
          <w:tab w:val="left" w:pos="4500"/>
        </w:tabs>
      </w:pPr>
      <w:r>
        <w:t xml:space="preserve">      výběrového řízení.</w:t>
      </w:r>
    </w:p>
    <w:p w:rsidR="00D41B00" w:rsidRDefault="00D41B00" w:rsidP="00D01832">
      <w:pPr>
        <w:tabs>
          <w:tab w:val="left" w:pos="4320"/>
          <w:tab w:val="left" w:pos="4500"/>
        </w:tabs>
      </w:pPr>
    </w:p>
    <w:p w:rsidR="00E97EA7" w:rsidRDefault="00D41B00" w:rsidP="00D01832">
      <w:pPr>
        <w:tabs>
          <w:tab w:val="left" w:pos="4320"/>
          <w:tab w:val="left" w:pos="4500"/>
        </w:tabs>
      </w:pPr>
      <w:r>
        <w:rPr>
          <w:b/>
        </w:rPr>
        <w:lastRenderedPageBreak/>
        <w:t>5</w:t>
      </w:r>
      <w:r>
        <w:t>.  Diskuse- v</w:t>
      </w:r>
      <w:r w:rsidR="00B45B95">
        <w:t> </w:t>
      </w:r>
      <w:r>
        <w:t>tom</w:t>
      </w:r>
      <w:r w:rsidR="00B45B95">
        <w:t xml:space="preserve">, </w:t>
      </w:r>
      <w:r>
        <w:t>to bodě byla upřesněna organizace ochutnávky vín</w:t>
      </w:r>
      <w:r w:rsidR="00B45B95">
        <w:t>.</w:t>
      </w:r>
      <w:r>
        <w:t xml:space="preserve">   </w:t>
      </w:r>
      <w:r w:rsidR="00D01832">
        <w:t xml:space="preserve"> </w:t>
      </w:r>
    </w:p>
    <w:p w:rsidR="00D01832" w:rsidRPr="00DD5A4F" w:rsidRDefault="00D01832" w:rsidP="00D01832">
      <w:pPr>
        <w:tabs>
          <w:tab w:val="left" w:pos="4320"/>
          <w:tab w:val="left" w:pos="4500"/>
        </w:tabs>
      </w:pPr>
      <w:r>
        <w:t xml:space="preserve">      </w:t>
      </w:r>
    </w:p>
    <w:p w:rsidR="00E060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BC23F9" w:rsidRPr="00DD5A4F">
        <w:t> </w:t>
      </w:r>
      <w:r w:rsidR="00076FB2">
        <w:t>20</w:t>
      </w:r>
      <w:r w:rsidR="00BC23F9" w:rsidRPr="00DD5A4F">
        <w:t>.</w:t>
      </w:r>
      <w:r w:rsidR="00076FB2">
        <w:t>30</w:t>
      </w:r>
      <w:r w:rsidR="00BC23F9" w:rsidRPr="00DD5A4F">
        <w:t>.</w:t>
      </w:r>
      <w:r w:rsidR="00CC3B41" w:rsidRPr="00DD5A4F">
        <w:t xml:space="preserve"> hod</w:t>
      </w:r>
    </w:p>
    <w:p w:rsidR="00076FB2" w:rsidRDefault="00076FB2" w:rsidP="00F73DE3">
      <w:pPr>
        <w:tabs>
          <w:tab w:val="left" w:pos="4320"/>
          <w:tab w:val="left" w:pos="4500"/>
        </w:tabs>
      </w:pPr>
    </w:p>
    <w:p w:rsidR="00076FB2" w:rsidRPr="00DD5A4F" w:rsidRDefault="00076FB2" w:rsidP="00F73DE3">
      <w:pPr>
        <w:tabs>
          <w:tab w:val="left" w:pos="4320"/>
          <w:tab w:val="left" w:pos="4500"/>
        </w:tabs>
      </w:pPr>
    </w:p>
    <w:p w:rsidR="00D41B00" w:rsidRDefault="00E060B2" w:rsidP="00F73DE3">
      <w:pPr>
        <w:tabs>
          <w:tab w:val="left" w:pos="4320"/>
          <w:tab w:val="left" w:pos="4500"/>
        </w:tabs>
      </w:pPr>
      <w:r w:rsidRPr="00DD5A4F">
        <w:t xml:space="preserve"> </w:t>
      </w:r>
      <w:r w:rsidR="00CC3B41" w:rsidRPr="00DD5A4F">
        <w:t>Ověřovatelé:</w:t>
      </w:r>
      <w:r w:rsidR="00BC23F9" w:rsidRPr="00DD5A4F">
        <w:t>,</w:t>
      </w:r>
      <w:r w:rsidR="00D41B00" w:rsidRPr="00D41B00">
        <w:t xml:space="preserve"> </w:t>
      </w:r>
      <w:r w:rsidR="00D41B00">
        <w:t xml:space="preserve">Zdeněk Kapinus, </w:t>
      </w:r>
    </w:p>
    <w:p w:rsidR="00E060B2" w:rsidRPr="00DD5A4F" w:rsidRDefault="00D41B00" w:rsidP="00F73DE3">
      <w:pPr>
        <w:tabs>
          <w:tab w:val="left" w:pos="4320"/>
          <w:tab w:val="left" w:pos="4500"/>
        </w:tabs>
      </w:pPr>
      <w:r>
        <w:t xml:space="preserve">                        Václav Pokorný</w:t>
      </w:r>
      <w:r w:rsidR="00BC23F9" w:rsidRPr="00DD5A4F">
        <w:t xml:space="preserve">                                 </w:t>
      </w:r>
      <w:r w:rsidR="00CC3B41" w:rsidRPr="00DD5A4F">
        <w:t xml:space="preserve">Starostka: </w:t>
      </w:r>
      <w:r w:rsidR="00FB4763" w:rsidRPr="00DD5A4F">
        <w:t>Bc.Marie Vláčilová</w:t>
      </w:r>
    </w:p>
    <w:p w:rsidR="00BC23F9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 w:rsidR="00076FB2">
        <w:rPr>
          <w:iCs/>
        </w:rPr>
        <w:t xml:space="preserve"> </w:t>
      </w:r>
    </w:p>
    <w:p w:rsidR="00D41B00" w:rsidRPr="00B70AD3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9E7A7D" w:rsidRPr="00DD5A4F" w:rsidRDefault="00CC3B41" w:rsidP="00E52F76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 xml:space="preserve">Zapisovatel: </w:t>
      </w:r>
      <w:r w:rsidR="0087262F" w:rsidRPr="00DD5A4F">
        <w:rPr>
          <w:iCs/>
        </w:rPr>
        <w:t xml:space="preserve">   </w:t>
      </w:r>
      <w:r w:rsidRPr="00DD5A4F">
        <w:rPr>
          <w:iCs/>
        </w:rPr>
        <w:t>Nesiba Lukáš</w:t>
      </w: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A4130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4130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A4130C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D41B00">
        <w:rPr>
          <w:b/>
          <w:iCs/>
          <w:sz w:val="28"/>
          <w:szCs w:val="28"/>
        </w:rPr>
        <w:t>8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D41B00">
        <w:rPr>
          <w:b/>
          <w:iCs/>
          <w:sz w:val="28"/>
          <w:szCs w:val="28"/>
        </w:rPr>
        <w:t>8</w:t>
      </w:r>
      <w:r w:rsidR="00B70AD3">
        <w:rPr>
          <w:b/>
          <w:iCs/>
          <w:sz w:val="28"/>
          <w:szCs w:val="28"/>
        </w:rPr>
        <w:t>.</w:t>
      </w:r>
      <w:r w:rsidR="00D41B00">
        <w:rPr>
          <w:b/>
          <w:iCs/>
          <w:sz w:val="28"/>
          <w:szCs w:val="28"/>
        </w:rPr>
        <w:t>7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D41B0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b/>
          <w:iCs/>
        </w:rPr>
        <w:t>44</w:t>
      </w:r>
      <w:r w:rsidR="00637D60" w:rsidRPr="00B45B95">
        <w:rPr>
          <w:iCs/>
        </w:rPr>
        <w:t>).</w:t>
      </w:r>
      <w:r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6</w:t>
      </w:r>
      <w:r w:rsidR="00637D60" w:rsidRPr="00B45B95">
        <w:rPr>
          <w:iCs/>
        </w:rPr>
        <w:t>-0-0</w:t>
      </w:r>
    </w:p>
    <w:p w:rsidR="00076FB2" w:rsidRPr="00B45B95" w:rsidRDefault="00D41B00" w:rsidP="00D41B00">
      <w:pPr>
        <w:tabs>
          <w:tab w:val="left" w:pos="4320"/>
          <w:tab w:val="left" w:pos="4500"/>
        </w:tabs>
        <w:rPr>
          <w:iCs/>
        </w:rPr>
      </w:pPr>
      <w:r w:rsidRPr="00B45B95">
        <w:rPr>
          <w:b/>
          <w:iCs/>
        </w:rPr>
        <w:t>45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Pr="00B45B95">
        <w:rPr>
          <w:iCs/>
        </w:rPr>
        <w:t>Schválení přidělení bytu č. 3 v nástavbě nad KD . Byt byl přidělen p.Šimoníkové Marii</w:t>
      </w:r>
    </w:p>
    <w:p w:rsidR="00D41B00" w:rsidRPr="00B45B95" w:rsidRDefault="00D41B00" w:rsidP="00D41B00">
      <w:pPr>
        <w:tabs>
          <w:tab w:val="left" w:pos="4320"/>
          <w:tab w:val="left" w:pos="4500"/>
        </w:tabs>
      </w:pPr>
      <w:r w:rsidRPr="00B45B95">
        <w:rPr>
          <w:iCs/>
        </w:rPr>
        <w:t xml:space="preserve">       4-1-1</w:t>
      </w:r>
    </w:p>
    <w:p w:rsidR="00B45B95" w:rsidRPr="00B45B95" w:rsidRDefault="00076FB2" w:rsidP="00D41B00">
      <w:pPr>
        <w:tabs>
          <w:tab w:val="left" w:pos="4320"/>
          <w:tab w:val="left" w:pos="4500"/>
        </w:tabs>
      </w:pPr>
      <w:r w:rsidRPr="00B45B95">
        <w:rPr>
          <w:b/>
        </w:rPr>
        <w:t>4</w:t>
      </w:r>
      <w:r w:rsidR="00D41B00" w:rsidRPr="00B45B95">
        <w:rPr>
          <w:b/>
        </w:rPr>
        <w:t>6</w:t>
      </w:r>
      <w:r w:rsidR="00B70AD3" w:rsidRPr="00B45B95">
        <w:rPr>
          <w:b/>
        </w:rPr>
        <w:t xml:space="preserve">). </w:t>
      </w:r>
      <w:r w:rsidR="00D41B00" w:rsidRPr="00B45B95">
        <w:t xml:space="preserve">Výběr dodavatele na zhotovení VO v lokalitě jihozápad. </w:t>
      </w:r>
    </w:p>
    <w:p w:rsidR="00B45B95" w:rsidRPr="00B45B95" w:rsidRDefault="00B45B95" w:rsidP="00D41B00">
      <w:pPr>
        <w:tabs>
          <w:tab w:val="left" w:pos="4320"/>
          <w:tab w:val="left" w:pos="4500"/>
        </w:tabs>
      </w:pPr>
      <w:r w:rsidRPr="00B45B95">
        <w:t xml:space="preserve">        </w:t>
      </w:r>
      <w:r w:rsidR="00D41B00" w:rsidRPr="00B45B95">
        <w:t>Vybrána firma</w:t>
      </w:r>
      <w:r w:rsidRPr="00B45B95">
        <w:t>DOELS, Bohusla Doležal.</w:t>
      </w:r>
    </w:p>
    <w:p w:rsidR="00D41B00" w:rsidRPr="00B45B95" w:rsidRDefault="00D41B00" w:rsidP="00D41B00">
      <w:pPr>
        <w:tabs>
          <w:tab w:val="left" w:pos="4320"/>
          <w:tab w:val="left" w:pos="4500"/>
        </w:tabs>
      </w:pPr>
      <w:r w:rsidRPr="00B45B95">
        <w:t xml:space="preserve">        6-0-0</w:t>
      </w:r>
    </w:p>
    <w:p w:rsidR="001C5844" w:rsidRPr="00B45B95" w:rsidRDefault="001C5844" w:rsidP="00637D60">
      <w:pPr>
        <w:tabs>
          <w:tab w:val="left" w:pos="4320"/>
          <w:tab w:val="left" w:pos="4500"/>
        </w:tabs>
        <w:rPr>
          <w:iCs/>
        </w:rPr>
      </w:pP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</w:rPr>
      </w:pP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</w:rPr>
      </w:pPr>
    </w:p>
    <w:p w:rsidR="00B70AD3" w:rsidRPr="00B45B95" w:rsidRDefault="001C5844" w:rsidP="00B70AD3">
      <w:pPr>
        <w:tabs>
          <w:tab w:val="left" w:pos="4320"/>
          <w:tab w:val="left" w:pos="4500"/>
        </w:tabs>
      </w:pPr>
      <w:r w:rsidRPr="00B45B95">
        <w:t xml:space="preserve">       </w:t>
      </w:r>
      <w:r w:rsidR="00B70AD3" w:rsidRPr="00B45B95">
        <w:t xml:space="preserve">Ověřovatelé: </w:t>
      </w:r>
      <w:r w:rsidR="00CB23C5" w:rsidRPr="00B45B95">
        <w:t xml:space="preserve">Zdeněk Kapinus                   </w:t>
      </w:r>
      <w:r w:rsidR="00B45B95" w:rsidRPr="00B45B95">
        <w:t xml:space="preserve">              </w:t>
      </w:r>
      <w:r w:rsidR="00CB23C5" w:rsidRPr="00B45B95">
        <w:t xml:space="preserve">       </w:t>
      </w:r>
      <w:r w:rsidR="00B70AD3" w:rsidRPr="00B45B95">
        <w:t>Starostka: Bc.Marie Vláčilová</w:t>
      </w:r>
    </w:p>
    <w:p w:rsidR="00B45B95" w:rsidRPr="00B45B95" w:rsidRDefault="00B70AD3" w:rsidP="0087262F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                </w:t>
      </w:r>
      <w:r w:rsidR="001C5844" w:rsidRPr="00B45B95">
        <w:rPr>
          <w:iCs/>
        </w:rPr>
        <w:t xml:space="preserve">   </w:t>
      </w:r>
    </w:p>
    <w:p w:rsidR="00FB4763" w:rsidRPr="00B45B95" w:rsidRDefault="00B45B95" w:rsidP="0087262F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                  </w:t>
      </w:r>
      <w:r w:rsidR="001C5844" w:rsidRPr="00B45B95">
        <w:rPr>
          <w:iCs/>
        </w:rPr>
        <w:t xml:space="preserve">   </w:t>
      </w:r>
      <w:r w:rsidR="00CB23C5" w:rsidRPr="00B45B95">
        <w:rPr>
          <w:iCs/>
        </w:rPr>
        <w:t xml:space="preserve"> Václav Pokorný</w:t>
      </w:r>
    </w:p>
    <w:p w:rsidR="00FB4763" w:rsidRPr="00B45B95" w:rsidRDefault="00FB4763" w:rsidP="00FB4763">
      <w:pPr>
        <w:tabs>
          <w:tab w:val="left" w:pos="4320"/>
          <w:tab w:val="left" w:pos="4500"/>
        </w:tabs>
        <w:rPr>
          <w:i/>
          <w:iCs/>
        </w:rPr>
      </w:pP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Zapisovatel: </w:t>
      </w:r>
      <w:r w:rsidR="00CB23C5" w:rsidRPr="00B45B95">
        <w:rPr>
          <w:iCs/>
        </w:rPr>
        <w:t xml:space="preserve">Lukáš </w:t>
      </w:r>
      <w:r w:rsidRPr="00B45B95">
        <w:rPr>
          <w:iCs/>
        </w:rPr>
        <w:t xml:space="preserve">Nesiba </w:t>
      </w: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2E4" w:rsidRDefault="006612E4">
      <w:r>
        <w:separator/>
      </w:r>
    </w:p>
  </w:endnote>
  <w:endnote w:type="continuationSeparator" w:id="1">
    <w:p w:rsidR="006612E4" w:rsidRDefault="00661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A4130C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A4130C" w:rsidRPr="00F73DE3">
            <w:rPr>
              <w:sz w:val="22"/>
              <w:szCs w:val="22"/>
            </w:rPr>
            <w:fldChar w:fldCharType="separate"/>
          </w:r>
          <w:r w:rsidR="00B45B95">
            <w:rPr>
              <w:noProof/>
              <w:sz w:val="22"/>
              <w:szCs w:val="22"/>
            </w:rPr>
            <w:t>«telefon»</w:t>
          </w:r>
          <w:r w:rsidR="00A4130C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2E4" w:rsidRDefault="006612E4">
      <w:r>
        <w:separator/>
      </w:r>
    </w:p>
  </w:footnote>
  <w:footnote w:type="continuationSeparator" w:id="1">
    <w:p w:rsidR="006612E4" w:rsidRDefault="00661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C25"/>
    <w:rsid w:val="00164734"/>
    <w:rsid w:val="001B2FC9"/>
    <w:rsid w:val="001C5844"/>
    <w:rsid w:val="001C71D4"/>
    <w:rsid w:val="001D281E"/>
    <w:rsid w:val="001F76B4"/>
    <w:rsid w:val="00203E80"/>
    <w:rsid w:val="00204091"/>
    <w:rsid w:val="002050A6"/>
    <w:rsid w:val="002275DF"/>
    <w:rsid w:val="00255C6B"/>
    <w:rsid w:val="00257DC8"/>
    <w:rsid w:val="00291737"/>
    <w:rsid w:val="002A6ACC"/>
    <w:rsid w:val="002B212F"/>
    <w:rsid w:val="002B7FA4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5B7F"/>
    <w:rsid w:val="00426763"/>
    <w:rsid w:val="00434F09"/>
    <w:rsid w:val="0043712F"/>
    <w:rsid w:val="00494C71"/>
    <w:rsid w:val="004A544A"/>
    <w:rsid w:val="004C41AA"/>
    <w:rsid w:val="004E5BDD"/>
    <w:rsid w:val="004F008E"/>
    <w:rsid w:val="00554FA0"/>
    <w:rsid w:val="00566E6A"/>
    <w:rsid w:val="0057217A"/>
    <w:rsid w:val="00585A35"/>
    <w:rsid w:val="005A4D0C"/>
    <w:rsid w:val="005B348F"/>
    <w:rsid w:val="005C76AE"/>
    <w:rsid w:val="005D55FB"/>
    <w:rsid w:val="006143F4"/>
    <w:rsid w:val="00637D60"/>
    <w:rsid w:val="00646150"/>
    <w:rsid w:val="006612E4"/>
    <w:rsid w:val="00674774"/>
    <w:rsid w:val="0069461B"/>
    <w:rsid w:val="006E5650"/>
    <w:rsid w:val="006E57B6"/>
    <w:rsid w:val="00717660"/>
    <w:rsid w:val="00755EB5"/>
    <w:rsid w:val="007616A4"/>
    <w:rsid w:val="0076490B"/>
    <w:rsid w:val="0076676D"/>
    <w:rsid w:val="00773F30"/>
    <w:rsid w:val="007A13B8"/>
    <w:rsid w:val="007B2509"/>
    <w:rsid w:val="007B2FCF"/>
    <w:rsid w:val="007B4614"/>
    <w:rsid w:val="007D5413"/>
    <w:rsid w:val="00806A13"/>
    <w:rsid w:val="00821189"/>
    <w:rsid w:val="0083233D"/>
    <w:rsid w:val="00832748"/>
    <w:rsid w:val="00852551"/>
    <w:rsid w:val="008548AA"/>
    <w:rsid w:val="00860EC4"/>
    <w:rsid w:val="0087198D"/>
    <w:rsid w:val="0087262F"/>
    <w:rsid w:val="00874095"/>
    <w:rsid w:val="00896BAB"/>
    <w:rsid w:val="008B61B5"/>
    <w:rsid w:val="008E56CF"/>
    <w:rsid w:val="008F1BB1"/>
    <w:rsid w:val="008F43DC"/>
    <w:rsid w:val="00900C00"/>
    <w:rsid w:val="00901E6B"/>
    <w:rsid w:val="00907B1A"/>
    <w:rsid w:val="00921858"/>
    <w:rsid w:val="00922C92"/>
    <w:rsid w:val="00930943"/>
    <w:rsid w:val="00945CB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F0A31"/>
    <w:rsid w:val="00C14B34"/>
    <w:rsid w:val="00C52FBB"/>
    <w:rsid w:val="00C62203"/>
    <w:rsid w:val="00C80ACE"/>
    <w:rsid w:val="00C917CB"/>
    <w:rsid w:val="00CB23C5"/>
    <w:rsid w:val="00CB54A3"/>
    <w:rsid w:val="00CC3B41"/>
    <w:rsid w:val="00CE6211"/>
    <w:rsid w:val="00CF05FD"/>
    <w:rsid w:val="00CF2A44"/>
    <w:rsid w:val="00CF577B"/>
    <w:rsid w:val="00D01832"/>
    <w:rsid w:val="00D11F88"/>
    <w:rsid w:val="00D2517E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45B6C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43A8F"/>
    <w:rsid w:val="00F452E8"/>
    <w:rsid w:val="00F47774"/>
    <w:rsid w:val="00F54463"/>
    <w:rsid w:val="00F6235F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7</TotalTime>
  <Pages>3</Pages>
  <Words>462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3184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2019-07-19T06:57:00Z</cp:lastPrinted>
  <dcterms:created xsi:type="dcterms:W3CDTF">2019-07-19T06:57:00Z</dcterms:created>
  <dcterms:modified xsi:type="dcterms:W3CDTF">2019-07-19T06:57:00Z</dcterms:modified>
</cp:coreProperties>
</file>