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5E8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675E8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675E8F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</w:t>
      </w:r>
      <w:r w:rsidR="00151EAD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ze zasedání zastupitelstva obce Častohostice</w:t>
      </w:r>
    </w:p>
    <w:p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151EAD">
        <w:t>3.8</w:t>
      </w:r>
      <w:r w:rsidR="008666E6">
        <w:t xml:space="preserve">. 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5D3F3F">
        <w:t>9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EC7EAE">
        <w:t xml:space="preserve"> </w:t>
      </w:r>
      <w:r w:rsidR="008D1937">
        <w:t>Kapinus Zdeněk</w:t>
      </w:r>
      <w:r w:rsidR="002C34D0" w:rsidRPr="002C34D0">
        <w:t xml:space="preserve"> </w:t>
      </w:r>
      <w:r w:rsidR="004D3587">
        <w:t>,</w:t>
      </w:r>
      <w:r w:rsidR="004C04B9">
        <w:t xml:space="preserve"> </w:t>
      </w:r>
    </w:p>
    <w:p w:rsidR="004D3587" w:rsidRDefault="004C04B9" w:rsidP="00F73DE3">
      <w:pPr>
        <w:tabs>
          <w:tab w:val="left" w:pos="4320"/>
          <w:tab w:val="left" w:pos="4500"/>
        </w:tabs>
      </w:pPr>
      <w:r>
        <w:t xml:space="preserve">                Hobza Karel</w:t>
      </w:r>
    </w:p>
    <w:p w:rsidR="001C71D4" w:rsidRDefault="00151EAD" w:rsidP="00F73DE3">
      <w:pPr>
        <w:tabs>
          <w:tab w:val="left" w:pos="4320"/>
          <w:tab w:val="left" w:pos="4500"/>
        </w:tabs>
      </w:pPr>
      <w:r>
        <w:t>Omluven:</w:t>
      </w:r>
      <w:r w:rsidR="008666E6">
        <w:t xml:space="preserve">      </w:t>
      </w:r>
      <w:r>
        <w:t>Plaček Stanislav</w:t>
      </w:r>
      <w:r w:rsidR="008666E6">
        <w:t xml:space="preserve">        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4C04B9">
        <w:t xml:space="preserve"> </w:t>
      </w:r>
      <w:r w:rsidR="00151EAD">
        <w:t>Jiří Vydra, Václav Pokorný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D658B8" w:rsidRDefault="00D658B8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666E6" w:rsidRDefault="00E060B2" w:rsidP="00151EAD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151EAD">
        <w:t>. Převod pozemku</w:t>
      </w:r>
    </w:p>
    <w:p w:rsidR="005D3F3F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</w:t>
      </w:r>
      <w:r w:rsidR="00151EAD">
        <w:t>3</w:t>
      </w:r>
      <w:r w:rsidR="003C054A">
        <w:t xml:space="preserve">. </w:t>
      </w:r>
      <w:r w:rsidR="004C04B9">
        <w:t xml:space="preserve">Pronájem obecního bytu </w:t>
      </w:r>
    </w:p>
    <w:p w:rsidR="00151EAD" w:rsidRDefault="00151EAD" w:rsidP="008666E6">
      <w:pPr>
        <w:tabs>
          <w:tab w:val="left" w:pos="4320"/>
          <w:tab w:val="left" w:pos="4500"/>
        </w:tabs>
      </w:pPr>
      <w:r>
        <w:t xml:space="preserve">                4. Výsledky výběrového řízení  </w:t>
      </w:r>
    </w:p>
    <w:p w:rsidR="005D3F3F" w:rsidRDefault="005D3F3F" w:rsidP="004C04B9">
      <w:pPr>
        <w:tabs>
          <w:tab w:val="left" w:pos="4320"/>
          <w:tab w:val="left" w:pos="4500"/>
        </w:tabs>
      </w:pPr>
      <w:r>
        <w:t xml:space="preserve">                6.</w:t>
      </w:r>
      <w:r w:rsidR="000C3A23">
        <w:t>Diskuse -</w:t>
      </w:r>
      <w:r w:rsidR="004C04B9">
        <w:t xml:space="preserve"> Organizace </w:t>
      </w:r>
      <w:r w:rsidR="00151EAD">
        <w:t xml:space="preserve">zábava </w:t>
      </w:r>
      <w:r>
        <w:t xml:space="preserve">               </w:t>
      </w:r>
    </w:p>
    <w:p w:rsidR="008666E6" w:rsidRPr="000C3A23" w:rsidRDefault="005D3F3F" w:rsidP="008666E6">
      <w:pPr>
        <w:tabs>
          <w:tab w:val="left" w:pos="4320"/>
          <w:tab w:val="left" w:pos="4500"/>
        </w:tabs>
      </w:pPr>
      <w:r>
        <w:t xml:space="preserve">                </w:t>
      </w:r>
      <w:r w:rsidR="003678EE">
        <w:t xml:space="preserve">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151EAD">
        <w:t>6</w:t>
      </w:r>
      <w:r>
        <w:t>-0-0</w:t>
      </w:r>
    </w:p>
    <w:p w:rsidR="00151EAD" w:rsidRDefault="00717660" w:rsidP="00151EAD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Pr="00DD5A4F">
        <w:t xml:space="preserve"> </w:t>
      </w:r>
      <w:r w:rsidR="00076FB2">
        <w:t xml:space="preserve"> </w:t>
      </w:r>
      <w:r w:rsidR="00D41B00">
        <w:t xml:space="preserve"> </w:t>
      </w:r>
      <w:r w:rsidR="00295E28">
        <w:t xml:space="preserve"> </w:t>
      </w:r>
      <w:r w:rsidR="00151EAD">
        <w:t xml:space="preserve">Obec Častohostice má zájem o  bezúplatný převod pozemku č.298/2 -84m2. Vlastník        </w:t>
      </w:r>
    </w:p>
    <w:p w:rsidR="004C04B9" w:rsidRDefault="00151EAD" w:rsidP="00151EAD">
      <w:pPr>
        <w:tabs>
          <w:tab w:val="left" w:pos="4320"/>
          <w:tab w:val="left" w:pos="4500"/>
        </w:tabs>
      </w:pPr>
      <w:r>
        <w:t xml:space="preserve">      </w:t>
      </w:r>
      <w:r w:rsidR="00295E28">
        <w:t xml:space="preserve"> </w:t>
      </w:r>
      <w:r>
        <w:t>Česká republika, zájemce obec Častohostice</w:t>
      </w:r>
      <w:r w:rsidR="000C3A23">
        <w:t xml:space="preserve">.                                                                           </w:t>
      </w:r>
    </w:p>
    <w:p w:rsidR="00F23103" w:rsidRDefault="000C3A23" w:rsidP="003C054A">
      <w:pPr>
        <w:tabs>
          <w:tab w:val="left" w:pos="4320"/>
          <w:tab w:val="left" w:pos="4500"/>
        </w:tabs>
      </w:pPr>
      <w:r>
        <w:t xml:space="preserve">     </w:t>
      </w:r>
      <w:r w:rsidR="00295E28">
        <w:t xml:space="preserve"> </w:t>
      </w:r>
      <w:r>
        <w:t xml:space="preserve"> </w:t>
      </w:r>
      <w:r w:rsidR="00151EAD">
        <w:t>6</w:t>
      </w:r>
      <w:r w:rsidR="00F23103">
        <w:t xml:space="preserve"> -0-0</w:t>
      </w:r>
    </w:p>
    <w:p w:rsidR="0056109F" w:rsidRDefault="00257DC8" w:rsidP="00151EAD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295E28">
        <w:t xml:space="preserve"> </w:t>
      </w:r>
      <w:r w:rsidR="00151EAD">
        <w:t xml:space="preserve">Zastupitelé souhlasí přidělením </w:t>
      </w:r>
      <w:r w:rsidR="0056109F">
        <w:t>obecního</w:t>
      </w:r>
      <w:r w:rsidR="00151EAD">
        <w:t xml:space="preserve"> bytu č.5</w:t>
      </w:r>
      <w:r w:rsidR="0056109F">
        <w:t xml:space="preserve"> v nástavbě nad KD. </w:t>
      </w:r>
      <w:r w:rsidR="00151EAD">
        <w:t xml:space="preserve"> </w:t>
      </w:r>
    </w:p>
    <w:p w:rsidR="0056109F" w:rsidRDefault="0056109F" w:rsidP="00151EAD">
      <w:pPr>
        <w:tabs>
          <w:tab w:val="left" w:pos="4320"/>
          <w:tab w:val="left" w:pos="4500"/>
        </w:tabs>
      </w:pPr>
      <w:r>
        <w:t xml:space="preserve">        </w:t>
      </w:r>
      <w:r w:rsidR="00295E28">
        <w:t>Přihlášeni 2 zájemci.</w:t>
      </w:r>
      <w:r>
        <w:t xml:space="preserve"> Dle kritérií stanovených pro výběr uchazečů byla vybrána</w:t>
      </w:r>
    </w:p>
    <w:p w:rsidR="00295E28" w:rsidRDefault="0056109F" w:rsidP="00151EAD">
      <w:pPr>
        <w:tabs>
          <w:tab w:val="left" w:pos="4320"/>
          <w:tab w:val="left" w:pos="4500"/>
        </w:tabs>
      </w:pPr>
      <w:r>
        <w:t xml:space="preserve">        D.  Mácová.   </w:t>
      </w:r>
    </w:p>
    <w:p w:rsidR="009E356D" w:rsidRDefault="009E356D" w:rsidP="000C3A23">
      <w:pPr>
        <w:tabs>
          <w:tab w:val="left" w:pos="4320"/>
          <w:tab w:val="left" w:pos="4500"/>
        </w:tabs>
      </w:pPr>
      <w:r>
        <w:t xml:space="preserve">       </w:t>
      </w:r>
      <w:r w:rsidR="00295E28">
        <w:t xml:space="preserve"> 6</w:t>
      </w:r>
      <w:r>
        <w:t xml:space="preserve">-0-0      </w:t>
      </w:r>
    </w:p>
    <w:p w:rsidR="00295E28" w:rsidRDefault="00D352AB" w:rsidP="00295E28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295E28">
        <w:t xml:space="preserve"> Do výběrového řízení na opravu  střechy hasičské zbrojnice se byly osloveny  3firmy.</w:t>
      </w:r>
    </w:p>
    <w:p w:rsidR="00295E28" w:rsidRDefault="00295E28" w:rsidP="00295E28">
      <w:pPr>
        <w:tabs>
          <w:tab w:val="left" w:pos="4320"/>
          <w:tab w:val="left" w:pos="4500"/>
        </w:tabs>
      </w:pPr>
      <w:r>
        <w:t xml:space="preserve">       Pořadí bylo určeno dle nabídnuté ceny</w:t>
      </w:r>
    </w:p>
    <w:p w:rsidR="000C3A23" w:rsidRDefault="00295E28" w:rsidP="00295E28">
      <w:pPr>
        <w:tabs>
          <w:tab w:val="left" w:pos="4320"/>
          <w:tab w:val="left" w:pos="4500"/>
        </w:tabs>
      </w:pPr>
      <w:r>
        <w:t xml:space="preserve">       1. Vidourek s.r.o                                              840 514,-</w:t>
      </w:r>
    </w:p>
    <w:p w:rsidR="00295E28" w:rsidRDefault="00295E28" w:rsidP="00295E28">
      <w:pPr>
        <w:tabs>
          <w:tab w:val="left" w:pos="4320"/>
          <w:tab w:val="left" w:pos="4500"/>
        </w:tabs>
      </w:pPr>
      <w:r>
        <w:t xml:space="preserve">       2. Stabo MB s.r.o                                             892 197,-</w:t>
      </w:r>
    </w:p>
    <w:p w:rsidR="00295E28" w:rsidRDefault="00295E28" w:rsidP="00295E28">
      <w:pPr>
        <w:tabs>
          <w:tab w:val="left" w:pos="4320"/>
          <w:tab w:val="left" w:pos="4500"/>
        </w:tabs>
      </w:pPr>
      <w:r>
        <w:t xml:space="preserve">       3. Inex  Moravské Budějovice  s.r.o                939 565,-</w:t>
      </w:r>
    </w:p>
    <w:p w:rsidR="00F23103" w:rsidRDefault="000C3A23" w:rsidP="000C3A23">
      <w:pPr>
        <w:tabs>
          <w:tab w:val="left" w:pos="4320"/>
          <w:tab w:val="left" w:pos="4500"/>
        </w:tabs>
      </w:pPr>
      <w:r>
        <w:t xml:space="preserve">     </w:t>
      </w:r>
      <w:r w:rsidR="00295E28">
        <w:t xml:space="preserve">  6</w:t>
      </w:r>
      <w:r>
        <w:t>-0-0</w:t>
      </w:r>
      <w:r w:rsidR="00295E28">
        <w:t xml:space="preserve"> </w:t>
      </w:r>
    </w:p>
    <w:p w:rsidR="00BF7CD5" w:rsidRDefault="00D41B00" w:rsidP="008666E6">
      <w:pPr>
        <w:tabs>
          <w:tab w:val="left" w:pos="4320"/>
          <w:tab w:val="left" w:pos="4500"/>
        </w:tabs>
      </w:pPr>
      <w:r>
        <w:rPr>
          <w:b/>
        </w:rPr>
        <w:t>5</w:t>
      </w:r>
      <w:r w:rsidR="0060748D">
        <w:rPr>
          <w:b/>
        </w:rPr>
        <w:t>)</w:t>
      </w:r>
      <w:r w:rsidR="0060748D">
        <w:t>.</w:t>
      </w:r>
      <w:r>
        <w:t xml:space="preserve"> </w:t>
      </w:r>
      <w:r w:rsidR="00F23103">
        <w:t xml:space="preserve"> </w:t>
      </w:r>
      <w:r w:rsidR="00295E28">
        <w:t xml:space="preserve">Diskuse- organizace zábavy 21.8. </w:t>
      </w:r>
      <w:r w:rsidR="00BF7CD5">
        <w:t xml:space="preserve">      </w:t>
      </w:r>
    </w:p>
    <w:p w:rsidR="00EC7EAE" w:rsidRDefault="00EC7EAE" w:rsidP="00EC7EAE">
      <w:pPr>
        <w:tabs>
          <w:tab w:val="left" w:pos="4320"/>
          <w:tab w:val="left" w:pos="4500"/>
        </w:tabs>
      </w:pP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20:30hod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9E356D" w:rsidRDefault="006E57DD" w:rsidP="009E356D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295E28">
        <w:t>Jiří Vydra, Václav Pokorný</w:t>
      </w:r>
    </w:p>
    <w:p w:rsidR="00EC7EAE" w:rsidRPr="00DD5A4F" w:rsidRDefault="00EC7EAE" w:rsidP="00EC7EAE">
      <w:pPr>
        <w:tabs>
          <w:tab w:val="left" w:pos="4320"/>
          <w:tab w:val="left" w:pos="4500"/>
        </w:tabs>
      </w:pP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60748D">
        <w:t xml:space="preserve">                                               </w:t>
      </w:r>
      <w:r w:rsidR="009E356D">
        <w:t xml:space="preserve">    </w:t>
      </w:r>
      <w:r w:rsidR="0060748D">
        <w:t xml:space="preserve">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60748D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lastRenderedPageBreak/>
        <w:t xml:space="preserve">   </w:t>
      </w: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675E8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675E8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675E8F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9E356D">
        <w:rPr>
          <w:b/>
          <w:iCs/>
          <w:sz w:val="28"/>
          <w:szCs w:val="28"/>
        </w:rPr>
        <w:t>1</w:t>
      </w:r>
      <w:r w:rsidR="00295E28">
        <w:rPr>
          <w:b/>
          <w:iCs/>
          <w:sz w:val="28"/>
          <w:szCs w:val="28"/>
        </w:rPr>
        <w:t>8</w:t>
      </w:r>
      <w:r w:rsidR="009E356D">
        <w:rPr>
          <w:b/>
          <w:iCs/>
          <w:sz w:val="28"/>
          <w:szCs w:val="28"/>
        </w:rPr>
        <w:t xml:space="preserve">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9E356D">
        <w:rPr>
          <w:b/>
          <w:iCs/>
          <w:sz w:val="28"/>
          <w:szCs w:val="28"/>
        </w:rPr>
        <w:t xml:space="preserve"> </w:t>
      </w:r>
      <w:r w:rsidR="00295E28">
        <w:rPr>
          <w:b/>
          <w:iCs/>
          <w:sz w:val="28"/>
          <w:szCs w:val="28"/>
        </w:rPr>
        <w:t>3.8</w:t>
      </w:r>
      <w:r w:rsidR="00174945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B70AD3" w:rsidRDefault="009E356D" w:rsidP="00295E28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</w:t>
      </w:r>
      <w:r w:rsidR="00295E28">
        <w:rPr>
          <w:b/>
          <w:iCs/>
        </w:rPr>
        <w:t>4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>Schválení programu</w:t>
      </w:r>
    </w:p>
    <w:p w:rsidR="0056109F" w:rsidRPr="00B45B95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6-0-0</w:t>
      </w:r>
    </w:p>
    <w:p w:rsidR="0056109F" w:rsidRDefault="009E356D" w:rsidP="0056109F">
      <w:pPr>
        <w:tabs>
          <w:tab w:val="left" w:pos="4320"/>
          <w:tab w:val="left" w:pos="4500"/>
        </w:tabs>
      </w:pPr>
      <w:r>
        <w:rPr>
          <w:b/>
          <w:iCs/>
        </w:rPr>
        <w:t>9</w:t>
      </w:r>
      <w:r w:rsidR="00295E28">
        <w:rPr>
          <w:b/>
          <w:iCs/>
        </w:rPr>
        <w:t>5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 xml:space="preserve">Bezúplatný převod pozemku </w:t>
      </w:r>
      <w:r w:rsidR="0056109F">
        <w:t xml:space="preserve">č.298/2 -84m2. </w:t>
      </w:r>
    </w:p>
    <w:p w:rsidR="0056109F" w:rsidRDefault="0056109F" w:rsidP="0056109F">
      <w:pPr>
        <w:tabs>
          <w:tab w:val="left" w:pos="4320"/>
          <w:tab w:val="left" w:pos="4500"/>
        </w:tabs>
      </w:pPr>
      <w:r>
        <w:t xml:space="preserve">         Vlastník Česká republika, zájemce obec Častohostice.       </w:t>
      </w:r>
    </w:p>
    <w:p w:rsidR="002506C0" w:rsidRDefault="0056109F" w:rsidP="0056109F">
      <w:pPr>
        <w:tabs>
          <w:tab w:val="left" w:pos="4320"/>
          <w:tab w:val="left" w:pos="4500"/>
        </w:tabs>
        <w:rPr>
          <w:iCs/>
        </w:rPr>
      </w:pPr>
      <w:r>
        <w:t xml:space="preserve">.        6-0-0                                                                   </w:t>
      </w:r>
    </w:p>
    <w:p w:rsidR="00E13D23" w:rsidRDefault="00FA5AA3" w:rsidP="00295E28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</w:t>
      </w:r>
      <w:r w:rsidR="00295E28">
        <w:rPr>
          <w:b/>
          <w:iCs/>
        </w:rPr>
        <w:t>6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C47530">
        <w:rPr>
          <w:iCs/>
        </w:rPr>
        <w:t xml:space="preserve"> </w:t>
      </w:r>
      <w:r w:rsidR="0056109F">
        <w:rPr>
          <w:iCs/>
        </w:rPr>
        <w:t>Přidělení obecního bytu</w:t>
      </w:r>
    </w:p>
    <w:p w:rsidR="0056109F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 6-0-0</w:t>
      </w:r>
    </w:p>
    <w:p w:rsidR="00E13D23" w:rsidRDefault="00FA5AA3" w:rsidP="00295E28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</w:t>
      </w:r>
      <w:r w:rsidR="00295E28">
        <w:rPr>
          <w:b/>
          <w:iCs/>
        </w:rPr>
        <w:t>7</w:t>
      </w:r>
      <w:r w:rsidR="00D77A77" w:rsidRPr="00D77A77">
        <w:rPr>
          <w:b/>
          <w:iCs/>
        </w:rPr>
        <w:t>)</w:t>
      </w:r>
      <w:r w:rsidR="00D77A77">
        <w:rPr>
          <w:iCs/>
        </w:rPr>
        <w:t>.</w:t>
      </w:r>
      <w:r w:rsidR="002506C0">
        <w:rPr>
          <w:iCs/>
        </w:rPr>
        <w:t xml:space="preserve">  </w:t>
      </w:r>
      <w:r w:rsidR="0056109F">
        <w:rPr>
          <w:iCs/>
        </w:rPr>
        <w:t>Pořadí výběrového řízení na opravu hasičské zbrojnice:</w:t>
      </w:r>
      <w:r>
        <w:rPr>
          <w:iCs/>
        </w:rPr>
        <w:t xml:space="preserve">  </w:t>
      </w:r>
    </w:p>
    <w:p w:rsidR="0056109F" w:rsidRDefault="0056109F" w:rsidP="0056109F">
      <w:pPr>
        <w:tabs>
          <w:tab w:val="left" w:pos="4320"/>
          <w:tab w:val="left" w:pos="4500"/>
        </w:tabs>
      </w:pPr>
      <w:r>
        <w:rPr>
          <w:i/>
          <w:iCs/>
        </w:rPr>
        <w:t xml:space="preserve">        </w:t>
      </w:r>
      <w:r>
        <w:t>1. Vidourek s.r.o                                              840 514,-</w:t>
      </w:r>
    </w:p>
    <w:p w:rsidR="0056109F" w:rsidRDefault="0056109F" w:rsidP="0056109F">
      <w:pPr>
        <w:tabs>
          <w:tab w:val="left" w:pos="4320"/>
          <w:tab w:val="left" w:pos="4500"/>
        </w:tabs>
      </w:pPr>
      <w:r>
        <w:t xml:space="preserve">        2. Stabo MB s.r.o                                             892 197,-</w:t>
      </w:r>
    </w:p>
    <w:p w:rsidR="0056109F" w:rsidRDefault="0056109F" w:rsidP="0056109F">
      <w:pPr>
        <w:tabs>
          <w:tab w:val="left" w:pos="4320"/>
          <w:tab w:val="left" w:pos="4500"/>
        </w:tabs>
      </w:pPr>
      <w:r>
        <w:t xml:space="preserve">        3. Inex  Moravské Budějovice  s.r.o                939 565,-</w:t>
      </w:r>
    </w:p>
    <w:p w:rsidR="00B45B95" w:rsidRPr="0056109F" w:rsidRDefault="0056109F" w:rsidP="00FB4763">
      <w:pPr>
        <w:tabs>
          <w:tab w:val="left" w:pos="4320"/>
          <w:tab w:val="left" w:pos="4500"/>
        </w:tabs>
      </w:pPr>
      <w:r>
        <w:t xml:space="preserve">        6-0-0 </w:t>
      </w: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295E28" w:rsidRDefault="007B36AB" w:rsidP="00295E28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295E28">
        <w:t>Jiří Vydra, Václav Pokorný</w:t>
      </w:r>
    </w:p>
    <w:p w:rsidR="00FA5AA3" w:rsidRDefault="00FA5AA3" w:rsidP="00FA5AA3">
      <w:pPr>
        <w:tabs>
          <w:tab w:val="left" w:pos="4320"/>
          <w:tab w:val="left" w:pos="4500"/>
        </w:tabs>
      </w:pPr>
    </w:p>
    <w:p w:rsidR="00FA5AA3" w:rsidRPr="00DD5A4F" w:rsidRDefault="00FA5AA3" w:rsidP="00FA5AA3">
      <w:pPr>
        <w:tabs>
          <w:tab w:val="left" w:pos="4320"/>
          <w:tab w:val="left" w:pos="4500"/>
        </w:tabs>
      </w:pPr>
    </w:p>
    <w:p w:rsidR="007B36AB" w:rsidRPr="00DD5A4F" w:rsidRDefault="00FA5AA3" w:rsidP="007B36AB">
      <w:pPr>
        <w:tabs>
          <w:tab w:val="left" w:pos="4320"/>
          <w:tab w:val="left" w:pos="4500"/>
        </w:tabs>
      </w:pPr>
      <w:r>
        <w:t xml:space="preserve">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7B36AB" w:rsidP="00637D60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4BC" w:rsidRDefault="002564BC">
      <w:r>
        <w:separator/>
      </w:r>
    </w:p>
  </w:endnote>
  <w:endnote w:type="continuationSeparator" w:id="1">
    <w:p w:rsidR="002564BC" w:rsidRDefault="00256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675E8F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675E8F" w:rsidRPr="00F73DE3">
            <w:rPr>
              <w:sz w:val="22"/>
              <w:szCs w:val="22"/>
            </w:rPr>
            <w:fldChar w:fldCharType="separate"/>
          </w:r>
          <w:r w:rsidR="0056109F">
            <w:rPr>
              <w:noProof/>
              <w:sz w:val="22"/>
              <w:szCs w:val="22"/>
            </w:rPr>
            <w:t>«telefon»</w:t>
          </w:r>
          <w:r w:rsidR="00675E8F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4BC" w:rsidRDefault="002564BC">
      <w:r>
        <w:separator/>
      </w:r>
    </w:p>
  </w:footnote>
  <w:footnote w:type="continuationSeparator" w:id="1">
    <w:p w:rsidR="002564BC" w:rsidRDefault="002564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F7FF0"/>
    <w:rsid w:val="001010F3"/>
    <w:rsid w:val="00104AFF"/>
    <w:rsid w:val="0010581D"/>
    <w:rsid w:val="00114497"/>
    <w:rsid w:val="00114C25"/>
    <w:rsid w:val="00151EAD"/>
    <w:rsid w:val="00164734"/>
    <w:rsid w:val="00174945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64BC"/>
    <w:rsid w:val="00257DC8"/>
    <w:rsid w:val="00273717"/>
    <w:rsid w:val="00291737"/>
    <w:rsid w:val="00295E28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109F"/>
    <w:rsid w:val="00566E6A"/>
    <w:rsid w:val="0057217A"/>
    <w:rsid w:val="00585471"/>
    <w:rsid w:val="00585A35"/>
    <w:rsid w:val="005A4D0C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7D60"/>
    <w:rsid w:val="00646150"/>
    <w:rsid w:val="00674774"/>
    <w:rsid w:val="00675E8F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8</TotalTime>
  <Pages>2</Pages>
  <Words>456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3146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2020-08-04T06:59:00Z</cp:lastPrinted>
  <dcterms:created xsi:type="dcterms:W3CDTF">2020-08-04T07:00:00Z</dcterms:created>
  <dcterms:modified xsi:type="dcterms:W3CDTF">2020-08-04T07:00:00Z</dcterms:modified>
</cp:coreProperties>
</file>