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D843" w14:textId="77777777" w:rsidR="005D3F3F" w:rsidRDefault="005D3F3F" w:rsidP="00AC7E28">
      <w:pPr>
        <w:ind w:left="709" w:firstLine="709"/>
        <w:jc w:val="center"/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</w:pPr>
    </w:p>
    <w:p w14:paraId="4D5A7102" w14:textId="77777777"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 wp14:anchorId="44571DD5" wp14:editId="5D20599B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1C79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DA1C79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21AE3E6F" w14:textId="77777777" w:rsidR="00E52F76" w:rsidRPr="00F73DE3" w:rsidRDefault="00DA1C79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312"/>
      </w:tblGrid>
      <w:tr w:rsidR="003C1868" w14:paraId="4199F2D5" w14:textId="77777777" w:rsidTr="00E13D23">
        <w:trPr>
          <w:trHeight w:val="296"/>
        </w:trPr>
        <w:tc>
          <w:tcPr>
            <w:tcW w:w="229" w:type="dxa"/>
          </w:tcPr>
          <w:p w14:paraId="349DE099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14:paraId="27BE10DF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0CD1B7CE" w14:textId="77777777" w:rsidTr="00E13D23">
        <w:trPr>
          <w:trHeight w:val="296"/>
        </w:trPr>
        <w:tc>
          <w:tcPr>
            <w:tcW w:w="229" w:type="dxa"/>
          </w:tcPr>
          <w:p w14:paraId="4A05BB95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14:paraId="58FA13AD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0B456B6A" w14:textId="77777777" w:rsidTr="00E13D23">
        <w:trPr>
          <w:trHeight w:val="106"/>
        </w:trPr>
        <w:tc>
          <w:tcPr>
            <w:tcW w:w="229" w:type="dxa"/>
          </w:tcPr>
          <w:p w14:paraId="64851926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14:paraId="6122B34D" w14:textId="77777777"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14:paraId="01367E34" w14:textId="77777777" w:rsidR="00C67A40" w:rsidRDefault="00C67A40" w:rsidP="00F73DE3">
      <w:pPr>
        <w:tabs>
          <w:tab w:val="left" w:pos="4320"/>
          <w:tab w:val="left" w:pos="4500"/>
        </w:tabs>
      </w:pPr>
    </w:p>
    <w:p w14:paraId="22944950" w14:textId="77777777" w:rsidR="00C67A40" w:rsidRDefault="00C67A40" w:rsidP="00F73DE3">
      <w:pPr>
        <w:tabs>
          <w:tab w:val="left" w:pos="4320"/>
          <w:tab w:val="left" w:pos="4500"/>
        </w:tabs>
      </w:pPr>
    </w:p>
    <w:p w14:paraId="2DCD534A" w14:textId="77777777"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8D1937">
        <w:rPr>
          <w:b/>
          <w:sz w:val="28"/>
          <w:szCs w:val="28"/>
        </w:rPr>
        <w:t>1</w:t>
      </w:r>
      <w:r w:rsidR="005D3F3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ze zasedání zastupitelstva obce Častohostice</w:t>
      </w:r>
    </w:p>
    <w:p w14:paraId="3900F8F7" w14:textId="77777777" w:rsidR="00C52FBB" w:rsidRDefault="00C52FBB" w:rsidP="00C47530">
      <w:pPr>
        <w:tabs>
          <w:tab w:val="left" w:pos="4320"/>
          <w:tab w:val="left" w:pos="4500"/>
        </w:tabs>
        <w:jc w:val="center"/>
      </w:pPr>
      <w:r w:rsidRPr="00DD5A4F">
        <w:t>Datum konání:</w:t>
      </w:r>
      <w:r w:rsidR="00076FB2">
        <w:t xml:space="preserve"> </w:t>
      </w:r>
      <w:r w:rsidR="005D3F3F">
        <w:t>4</w:t>
      </w:r>
      <w:r w:rsidR="00717660" w:rsidRPr="00DD5A4F">
        <w:t>.</w:t>
      </w:r>
      <w:r w:rsidR="008666E6">
        <w:t xml:space="preserve"> </w:t>
      </w:r>
      <w:r w:rsidR="005D3F3F">
        <w:t>5</w:t>
      </w:r>
      <w:r w:rsidR="008666E6">
        <w:t xml:space="preserve">. </w:t>
      </w:r>
      <w:r w:rsidRPr="00DD5A4F">
        <w:t>20</w:t>
      </w:r>
      <w:r w:rsidR="008D1937">
        <w:t>20</w:t>
      </w:r>
      <w:r w:rsidRPr="00DD5A4F">
        <w:t xml:space="preserve"> v</w:t>
      </w:r>
      <w:r w:rsidR="00401F6D">
        <w:t> </w:t>
      </w:r>
      <w:r w:rsidRPr="00DD5A4F">
        <w:t>1</w:t>
      </w:r>
      <w:r w:rsidR="005D3F3F">
        <w:t>9</w:t>
      </w:r>
      <w:r w:rsidR="00401F6D">
        <w:t>:0</w:t>
      </w:r>
      <w:r w:rsidRPr="00DD5A4F">
        <w:t>0 hod</w:t>
      </w:r>
    </w:p>
    <w:p w14:paraId="755BEAF7" w14:textId="77777777" w:rsidR="00CC20FF" w:rsidRPr="00DD5A4F" w:rsidRDefault="00CC20FF" w:rsidP="00F73DE3">
      <w:pPr>
        <w:tabs>
          <w:tab w:val="left" w:pos="4320"/>
          <w:tab w:val="left" w:pos="4500"/>
        </w:tabs>
      </w:pPr>
    </w:p>
    <w:p w14:paraId="6251F5F9" w14:textId="77777777" w:rsidR="001C5844" w:rsidRDefault="00C52FBB" w:rsidP="00F73DE3">
      <w:pPr>
        <w:tabs>
          <w:tab w:val="left" w:pos="4320"/>
          <w:tab w:val="left" w:pos="4500"/>
        </w:tabs>
      </w:pPr>
      <w:r w:rsidRPr="00DD5A4F">
        <w:t xml:space="preserve">Přítomní: </w:t>
      </w:r>
      <w:proofErr w:type="spellStart"/>
      <w:r w:rsidRPr="00DD5A4F">
        <w:t>Bc.Marie</w:t>
      </w:r>
      <w:proofErr w:type="spellEnd"/>
      <w:r w:rsidRPr="00DD5A4F">
        <w:t xml:space="preserve"> Vláčilová,</w:t>
      </w:r>
    </w:p>
    <w:p w14:paraId="7D562F30" w14:textId="77777777"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</w:t>
      </w:r>
      <w:proofErr w:type="spellStart"/>
      <w:r w:rsidRPr="00DD5A4F">
        <w:t>Nesiba</w:t>
      </w:r>
      <w:proofErr w:type="spellEnd"/>
      <w:r w:rsidRPr="00DD5A4F">
        <w:t xml:space="preserve">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EC7EAE">
        <w:t xml:space="preserve"> </w:t>
      </w:r>
      <w:proofErr w:type="spellStart"/>
      <w:r w:rsidR="008D1937">
        <w:t>Kapinus</w:t>
      </w:r>
      <w:proofErr w:type="spellEnd"/>
      <w:r w:rsidR="008D1937">
        <w:t xml:space="preserve"> </w:t>
      </w:r>
      <w:proofErr w:type="gramStart"/>
      <w:r w:rsidR="008D1937">
        <w:t>Zdeněk</w:t>
      </w:r>
      <w:r w:rsidR="002C34D0" w:rsidRPr="002C34D0">
        <w:t xml:space="preserve"> </w:t>
      </w:r>
      <w:r w:rsidR="004D3587">
        <w:t>,</w:t>
      </w:r>
      <w:proofErr w:type="gramEnd"/>
    </w:p>
    <w:p w14:paraId="6E5D4D8E" w14:textId="77777777" w:rsidR="001C71D4" w:rsidRDefault="008666E6" w:rsidP="00F73DE3">
      <w:pPr>
        <w:tabs>
          <w:tab w:val="left" w:pos="4320"/>
          <w:tab w:val="left" w:pos="4500"/>
        </w:tabs>
      </w:pPr>
      <w:r>
        <w:t xml:space="preserve">                </w:t>
      </w:r>
    </w:p>
    <w:p w14:paraId="0C752A03" w14:textId="77777777" w:rsidR="001E5893" w:rsidRDefault="00C52FBB" w:rsidP="00F73DE3">
      <w:pPr>
        <w:tabs>
          <w:tab w:val="left" w:pos="4320"/>
          <w:tab w:val="left" w:pos="4500"/>
        </w:tabs>
      </w:pPr>
      <w:proofErr w:type="spellStart"/>
      <w:proofErr w:type="gramStart"/>
      <w:r w:rsidRPr="00DD5A4F">
        <w:t>Ověřovatelé:</w:t>
      </w:r>
      <w:r w:rsidR="005D3F3F">
        <w:t>Pokorný</w:t>
      </w:r>
      <w:proofErr w:type="spellEnd"/>
      <w:proofErr w:type="gramEnd"/>
      <w:r w:rsidR="005D3F3F">
        <w:t xml:space="preserve"> Václav, Vydra Jiří</w:t>
      </w:r>
    </w:p>
    <w:p w14:paraId="05D97E73" w14:textId="77777777" w:rsidR="005D3F3F" w:rsidRDefault="005D3F3F" w:rsidP="00F73DE3">
      <w:pPr>
        <w:tabs>
          <w:tab w:val="left" w:pos="4320"/>
          <w:tab w:val="left" w:pos="4500"/>
        </w:tabs>
      </w:pPr>
      <w:r>
        <w:t xml:space="preserve">Omluven: Hobza Karel </w:t>
      </w:r>
    </w:p>
    <w:p w14:paraId="03D4AE97" w14:textId="77777777" w:rsidR="00CB23C5" w:rsidRDefault="00C52FBB" w:rsidP="00F73DE3">
      <w:pPr>
        <w:tabs>
          <w:tab w:val="left" w:pos="4320"/>
          <w:tab w:val="left" w:pos="4500"/>
        </w:tabs>
      </w:pPr>
      <w:proofErr w:type="gramStart"/>
      <w:r w:rsidRPr="00DD5A4F">
        <w:t xml:space="preserve">Zapisovatel: </w:t>
      </w:r>
      <w:r w:rsidR="00CB23C5">
        <w:t xml:space="preserve"> </w:t>
      </w:r>
      <w:proofErr w:type="spellStart"/>
      <w:r w:rsidRPr="00DD5A4F">
        <w:t>Nesiba</w:t>
      </w:r>
      <w:proofErr w:type="spellEnd"/>
      <w:proofErr w:type="gramEnd"/>
      <w:r w:rsidRPr="00DD5A4F">
        <w:t xml:space="preserve"> </w:t>
      </w:r>
      <w:r w:rsidR="00C67A40">
        <w:t>Lukáš</w:t>
      </w:r>
    </w:p>
    <w:p w14:paraId="113A7BCC" w14:textId="77777777" w:rsidR="00D658B8" w:rsidRDefault="00D658B8" w:rsidP="00F73DE3">
      <w:pPr>
        <w:tabs>
          <w:tab w:val="left" w:pos="4320"/>
          <w:tab w:val="left" w:pos="4500"/>
        </w:tabs>
      </w:pPr>
    </w:p>
    <w:p w14:paraId="0BAC09A5" w14:textId="77777777"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</w:t>
      </w:r>
      <w:proofErr w:type="gramStart"/>
      <w:r w:rsidR="00E060B2" w:rsidRPr="00DD5A4F">
        <w:t>Zahájení</w:t>
      </w:r>
      <w:r w:rsidR="00637D60" w:rsidRPr="00DD5A4F">
        <w:t xml:space="preserve">- </w:t>
      </w:r>
      <w:r w:rsidR="00CF2A44">
        <w:t>schválení</w:t>
      </w:r>
      <w:proofErr w:type="gramEnd"/>
      <w:r w:rsidR="00CF2A44">
        <w:t xml:space="preserve"> </w:t>
      </w:r>
      <w:r w:rsidR="00637D60" w:rsidRPr="00DD5A4F">
        <w:t>program</w:t>
      </w:r>
      <w:r w:rsidR="00CF2A44">
        <w:t>u</w:t>
      </w:r>
    </w:p>
    <w:p w14:paraId="61FAABD2" w14:textId="77777777" w:rsidR="008666E6" w:rsidRDefault="00E060B2" w:rsidP="008D193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401F6D">
        <w:t xml:space="preserve"> </w:t>
      </w:r>
      <w:r w:rsidR="003C054A">
        <w:t>Schválení</w:t>
      </w:r>
      <w:r w:rsidR="008666E6">
        <w:t xml:space="preserve"> </w:t>
      </w:r>
      <w:r w:rsidR="005D3F3F">
        <w:t>smlouvy o pronájmu plynárenského zařízení</w:t>
      </w:r>
      <w:r w:rsidR="008666E6">
        <w:t xml:space="preserve"> 2020</w:t>
      </w:r>
    </w:p>
    <w:p w14:paraId="689E8FEC" w14:textId="77777777" w:rsidR="003C054A" w:rsidRDefault="008666E6" w:rsidP="008D1937">
      <w:pPr>
        <w:tabs>
          <w:tab w:val="left" w:pos="4320"/>
          <w:tab w:val="left" w:pos="4500"/>
        </w:tabs>
      </w:pPr>
      <w:r>
        <w:t xml:space="preserve">                </w:t>
      </w:r>
      <w:r w:rsidR="003C054A">
        <w:t xml:space="preserve">3. </w:t>
      </w:r>
      <w:r w:rsidR="005D3F3F">
        <w:t>Schválení věcného břemene přípojky el. energie</w:t>
      </w:r>
    </w:p>
    <w:p w14:paraId="26043B82" w14:textId="77777777" w:rsidR="008666E6" w:rsidRDefault="003C054A" w:rsidP="008D1937">
      <w:pPr>
        <w:tabs>
          <w:tab w:val="left" w:pos="4320"/>
          <w:tab w:val="left" w:pos="4500"/>
        </w:tabs>
      </w:pPr>
      <w:r>
        <w:t xml:space="preserve">                4.</w:t>
      </w:r>
      <w:r w:rsidR="005D3F3F">
        <w:t xml:space="preserve"> Schválení závěrečného účtu a závěrečné zprávy za r.2019</w:t>
      </w:r>
    </w:p>
    <w:p w14:paraId="0B6BBDDA" w14:textId="77777777" w:rsidR="005D3F3F" w:rsidRDefault="008666E6" w:rsidP="008666E6">
      <w:pPr>
        <w:tabs>
          <w:tab w:val="left" w:pos="4320"/>
          <w:tab w:val="left" w:pos="4500"/>
        </w:tabs>
      </w:pPr>
      <w:r>
        <w:t xml:space="preserve">   </w:t>
      </w:r>
      <w:r w:rsidR="003C054A">
        <w:t xml:space="preserve">             5. </w:t>
      </w:r>
      <w:r w:rsidR="005D3F3F">
        <w:t>Schválení žádosti o úvěr</w:t>
      </w:r>
    </w:p>
    <w:p w14:paraId="3F5EFC95" w14:textId="77777777" w:rsidR="005D3F3F" w:rsidRDefault="005D3F3F" w:rsidP="008666E6">
      <w:pPr>
        <w:tabs>
          <w:tab w:val="left" w:pos="4320"/>
          <w:tab w:val="left" w:pos="4500"/>
        </w:tabs>
      </w:pPr>
      <w:r>
        <w:t xml:space="preserve">                6. Dotace – podpora nezaměstnanosti</w:t>
      </w:r>
    </w:p>
    <w:p w14:paraId="3A0CB64C" w14:textId="77777777" w:rsidR="005D3F3F" w:rsidRDefault="005D3F3F" w:rsidP="008666E6">
      <w:pPr>
        <w:tabs>
          <w:tab w:val="left" w:pos="4320"/>
          <w:tab w:val="left" w:pos="4500"/>
        </w:tabs>
      </w:pPr>
      <w:r>
        <w:t xml:space="preserve">                7.</w:t>
      </w:r>
      <w:r w:rsidR="003678EE">
        <w:t xml:space="preserve"> </w:t>
      </w:r>
      <w:r>
        <w:t>Finanční příspěvek na provoz obchodu</w:t>
      </w:r>
    </w:p>
    <w:p w14:paraId="14BA571B" w14:textId="77777777" w:rsidR="005D3F3F" w:rsidRDefault="005D3F3F" w:rsidP="008666E6">
      <w:pPr>
        <w:tabs>
          <w:tab w:val="left" w:pos="4320"/>
          <w:tab w:val="left" w:pos="4500"/>
        </w:tabs>
      </w:pPr>
      <w:r>
        <w:t xml:space="preserve">                8. Schválení podání žádosti na střechu hasičské zbrojnice</w:t>
      </w:r>
    </w:p>
    <w:p w14:paraId="4BAC63F3" w14:textId="77777777" w:rsidR="005D3F3F" w:rsidRDefault="005D3F3F" w:rsidP="008666E6">
      <w:pPr>
        <w:tabs>
          <w:tab w:val="left" w:pos="4320"/>
          <w:tab w:val="left" w:pos="4500"/>
        </w:tabs>
      </w:pPr>
      <w:r>
        <w:t xml:space="preserve">                9.</w:t>
      </w:r>
      <w:r w:rsidR="003678EE">
        <w:t xml:space="preserve"> </w:t>
      </w:r>
      <w:r>
        <w:t xml:space="preserve">Diskuse </w:t>
      </w:r>
    </w:p>
    <w:p w14:paraId="2F834382" w14:textId="77777777" w:rsidR="008666E6" w:rsidRDefault="008666E6" w:rsidP="008666E6">
      <w:pPr>
        <w:tabs>
          <w:tab w:val="left" w:pos="4320"/>
          <w:tab w:val="left" w:pos="4500"/>
        </w:tabs>
        <w:rPr>
          <w:b/>
        </w:rPr>
      </w:pPr>
    </w:p>
    <w:p w14:paraId="59C1B116" w14:textId="77777777"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60748D">
        <w:rPr>
          <w:b/>
        </w:rPr>
        <w:t>)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14:paraId="76B3712E" w14:textId="77777777" w:rsidR="001E5893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 w:rsidR="00076FB2">
        <w:t xml:space="preserve"> </w:t>
      </w:r>
      <w:r w:rsidR="005D3F3F">
        <w:t>6</w:t>
      </w:r>
      <w:r>
        <w:t>-0-0</w:t>
      </w:r>
    </w:p>
    <w:p w14:paraId="5D09E9E5" w14:textId="77777777" w:rsidR="005D3F3F" w:rsidRDefault="00717660" w:rsidP="008666E6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="0060748D">
        <w:rPr>
          <w:b/>
        </w:rPr>
        <w:t>)</w:t>
      </w:r>
      <w:r w:rsidRPr="00DD5A4F">
        <w:t xml:space="preserve"> </w:t>
      </w:r>
      <w:r w:rsidR="00076FB2">
        <w:t xml:space="preserve"> </w:t>
      </w:r>
      <w:r w:rsidR="00D41B00">
        <w:t xml:space="preserve"> </w:t>
      </w:r>
      <w:r w:rsidR="003C054A">
        <w:t xml:space="preserve">Zastupitelé schválili </w:t>
      </w:r>
      <w:r w:rsidR="005D3F3F">
        <w:t xml:space="preserve">smlouvu o pronájmu plynárenského zařízení se společností </w:t>
      </w:r>
    </w:p>
    <w:p w14:paraId="605EDD84" w14:textId="77777777" w:rsidR="005D3F3F" w:rsidRDefault="005D3F3F" w:rsidP="008666E6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proofErr w:type="spellStart"/>
      <w:r>
        <w:t>GasNet</w:t>
      </w:r>
      <w:proofErr w:type="spellEnd"/>
      <w:r>
        <w:t xml:space="preserve">, s.r.o. Jedná se o pronájem nově vybudované části plynového vedení v lokalitě  </w:t>
      </w:r>
    </w:p>
    <w:p w14:paraId="3264FD4D" w14:textId="77777777" w:rsidR="001E0A88" w:rsidRDefault="005D3F3F" w:rsidP="008666E6">
      <w:pPr>
        <w:tabs>
          <w:tab w:val="left" w:pos="4320"/>
          <w:tab w:val="left" w:pos="4500"/>
        </w:tabs>
      </w:pPr>
      <w:r>
        <w:t xml:space="preserve">     </w:t>
      </w:r>
      <w:r w:rsidR="0060748D">
        <w:t xml:space="preserve"> </w:t>
      </w:r>
      <w:r>
        <w:t xml:space="preserve">Jihozápad. </w:t>
      </w:r>
    </w:p>
    <w:p w14:paraId="67563F79" w14:textId="77777777" w:rsidR="00F23103" w:rsidRDefault="00F23103" w:rsidP="003C054A">
      <w:pPr>
        <w:tabs>
          <w:tab w:val="left" w:pos="4320"/>
          <w:tab w:val="left" w:pos="4500"/>
        </w:tabs>
      </w:pPr>
      <w:r>
        <w:t xml:space="preserve">      </w:t>
      </w:r>
      <w:r w:rsidR="005D3F3F">
        <w:t>6</w:t>
      </w:r>
      <w:r>
        <w:t>-0-0</w:t>
      </w:r>
    </w:p>
    <w:p w14:paraId="72CDF040" w14:textId="77777777" w:rsidR="003678EE" w:rsidRDefault="00257DC8" w:rsidP="003678EE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60748D">
        <w:rPr>
          <w:b/>
        </w:rPr>
        <w:t>)</w:t>
      </w:r>
      <w:r w:rsidR="00717660" w:rsidRPr="00DD5A4F">
        <w:t>.</w:t>
      </w:r>
      <w:r w:rsidR="00A44946" w:rsidRPr="00DD5A4F">
        <w:t xml:space="preserve"> </w:t>
      </w:r>
      <w:r w:rsidR="00D41B00">
        <w:t xml:space="preserve"> </w:t>
      </w:r>
      <w:r w:rsidR="00F23103">
        <w:t xml:space="preserve">Zastupitelé </w:t>
      </w:r>
      <w:r w:rsidR="003678EE">
        <w:t>schválili smlouvu o smlouvě budoucí na zřízení věcného břemene se</w:t>
      </w:r>
    </w:p>
    <w:p w14:paraId="6186CBA6" w14:textId="77777777" w:rsidR="003678EE" w:rsidRDefault="003678EE" w:rsidP="003678EE">
      <w:pPr>
        <w:tabs>
          <w:tab w:val="left" w:pos="4320"/>
          <w:tab w:val="left" w:pos="4500"/>
        </w:tabs>
      </w:pPr>
      <w:r>
        <w:t xml:space="preserve">      spol.  E.ON Distribuce jedná se o zřízení el. Přípojky na par. č. 53/4,5 přípojka vede </w:t>
      </w:r>
    </w:p>
    <w:p w14:paraId="0B3F77A6" w14:textId="77777777" w:rsidR="008666E6" w:rsidRDefault="003678EE" w:rsidP="003678EE">
      <w:pPr>
        <w:tabs>
          <w:tab w:val="left" w:pos="4320"/>
          <w:tab w:val="left" w:pos="4500"/>
        </w:tabs>
      </w:pPr>
      <w:r>
        <w:t xml:space="preserve">      </w:t>
      </w:r>
      <w:proofErr w:type="gramStart"/>
      <w:r>
        <w:t>přes  pozemek</w:t>
      </w:r>
      <w:proofErr w:type="gramEnd"/>
      <w:r>
        <w:t xml:space="preserve"> 959/1 ve vlastnictví obce Častohostice . </w:t>
      </w:r>
    </w:p>
    <w:p w14:paraId="1CDDD4B4" w14:textId="77777777" w:rsidR="008666E6" w:rsidRPr="00DD5A4F" w:rsidRDefault="008666E6" w:rsidP="008666E6">
      <w:pPr>
        <w:tabs>
          <w:tab w:val="left" w:pos="4320"/>
          <w:tab w:val="left" w:pos="4500"/>
        </w:tabs>
      </w:pPr>
      <w:r>
        <w:t xml:space="preserve">      </w:t>
      </w:r>
      <w:r w:rsidR="003678EE">
        <w:t>6</w:t>
      </w:r>
      <w:r>
        <w:t>-0-0</w:t>
      </w:r>
    </w:p>
    <w:p w14:paraId="0535B61E" w14:textId="77777777" w:rsidR="003678EE" w:rsidRDefault="00D352AB" w:rsidP="003678EE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60748D">
        <w:rPr>
          <w:b/>
        </w:rPr>
        <w:t>)</w:t>
      </w:r>
      <w:r w:rsidR="008F43DC">
        <w:t xml:space="preserve">. </w:t>
      </w:r>
      <w:r w:rsidR="00D41B00">
        <w:t xml:space="preserve"> </w:t>
      </w:r>
      <w:r w:rsidR="003678EE">
        <w:t>V tomto bodě seznámila starostka přítomné s přezkumem hospodaření obce za</w:t>
      </w:r>
    </w:p>
    <w:p w14:paraId="78983D44" w14:textId="77777777" w:rsidR="003678EE" w:rsidRDefault="003678EE" w:rsidP="003678EE">
      <w:pPr>
        <w:tabs>
          <w:tab w:val="left" w:pos="4320"/>
          <w:tab w:val="left" w:pos="4500"/>
        </w:tabs>
      </w:pPr>
      <w:r>
        <w:t xml:space="preserve">       r.2019.  Na základě této prý z</w:t>
      </w:r>
      <w:r w:rsidR="00F23103">
        <w:t xml:space="preserve">astupitelé </w:t>
      </w:r>
      <w:r>
        <w:t xml:space="preserve">schválili závěrečný účet a závěrečnou zprávu  </w:t>
      </w:r>
    </w:p>
    <w:p w14:paraId="03734587" w14:textId="77777777" w:rsidR="003678EE" w:rsidRDefault="003678EE" w:rsidP="003678EE">
      <w:pPr>
        <w:tabs>
          <w:tab w:val="left" w:pos="4320"/>
          <w:tab w:val="left" w:pos="4500"/>
        </w:tabs>
      </w:pPr>
      <w:r>
        <w:t xml:space="preserve">       hospodaření obce Častohostice za r. 2019 a to bez výhrad.</w:t>
      </w:r>
    </w:p>
    <w:p w14:paraId="783F0E34" w14:textId="77777777" w:rsidR="00F23103" w:rsidRDefault="00F23103" w:rsidP="005E53EC">
      <w:pPr>
        <w:tabs>
          <w:tab w:val="left" w:pos="4320"/>
          <w:tab w:val="left" w:pos="4500"/>
        </w:tabs>
      </w:pPr>
      <w:r>
        <w:t xml:space="preserve">      </w:t>
      </w:r>
      <w:r w:rsidR="003678EE">
        <w:t>6</w:t>
      </w:r>
      <w:r>
        <w:t>-0-0</w:t>
      </w:r>
    </w:p>
    <w:p w14:paraId="2610C9A4" w14:textId="77777777" w:rsidR="00BF7CD5" w:rsidRDefault="00D41B00" w:rsidP="008666E6">
      <w:pPr>
        <w:tabs>
          <w:tab w:val="left" w:pos="4320"/>
          <w:tab w:val="left" w:pos="4500"/>
        </w:tabs>
      </w:pPr>
      <w:r>
        <w:rPr>
          <w:b/>
        </w:rPr>
        <w:t>5</w:t>
      </w:r>
      <w:r w:rsidR="0060748D">
        <w:rPr>
          <w:b/>
        </w:rPr>
        <w:t>)</w:t>
      </w:r>
      <w:r w:rsidR="0060748D">
        <w:t>.</w:t>
      </w:r>
      <w:r>
        <w:t xml:space="preserve"> </w:t>
      </w:r>
      <w:r w:rsidR="00F23103">
        <w:t xml:space="preserve"> </w:t>
      </w:r>
      <w:r w:rsidR="00BF7CD5">
        <w:t xml:space="preserve">Zastupitelé byli seznámení s možnostmi komerčního úvěru a to ve    </w:t>
      </w:r>
    </w:p>
    <w:p w14:paraId="6D147004" w14:textId="77777777" w:rsidR="00BF7CD5" w:rsidRDefault="00BF7CD5" w:rsidP="008666E6">
      <w:pPr>
        <w:tabs>
          <w:tab w:val="left" w:pos="4320"/>
          <w:tab w:val="left" w:pos="4500"/>
        </w:tabs>
      </w:pPr>
      <w:r>
        <w:t xml:space="preserve">      </w:t>
      </w:r>
      <w:proofErr w:type="gramStart"/>
      <w:r>
        <w:t>výši  1</w:t>
      </w:r>
      <w:proofErr w:type="gramEnd"/>
      <w:r>
        <w:t xml:space="preserve"> mi.  Oslovena byla Česká spořitelna a WSPK. Podmínky byli možnost okamžitého  </w:t>
      </w:r>
    </w:p>
    <w:p w14:paraId="441A48AE" w14:textId="77777777" w:rsidR="00BF7CD5" w:rsidRDefault="00BF7CD5" w:rsidP="008666E6">
      <w:pPr>
        <w:tabs>
          <w:tab w:val="left" w:pos="4320"/>
          <w:tab w:val="left" w:pos="4500"/>
        </w:tabs>
      </w:pPr>
      <w:r>
        <w:t xml:space="preserve">      </w:t>
      </w:r>
      <w:proofErr w:type="gramStart"/>
      <w:r>
        <w:t>doplacení</w:t>
      </w:r>
      <w:proofErr w:type="gramEnd"/>
      <w:r>
        <w:t xml:space="preserve"> a ne nutností zřízení dalšího účtu. Česká spořitelna nabídku nepodala, WSPK  </w:t>
      </w:r>
    </w:p>
    <w:p w14:paraId="3F632589" w14:textId="77777777" w:rsidR="00174945" w:rsidRDefault="00BF7CD5" w:rsidP="00EC7EAE">
      <w:pPr>
        <w:tabs>
          <w:tab w:val="left" w:pos="4320"/>
          <w:tab w:val="left" w:pos="4500"/>
        </w:tabs>
      </w:pPr>
      <w:r>
        <w:t xml:space="preserve">      podala 2 nabídky. Zastupitelé schválili nabídku s pevnou sazbou 2,3 %.</w:t>
      </w:r>
      <w:r w:rsidR="00EC7EAE">
        <w:t xml:space="preserve"> </w:t>
      </w:r>
      <w:r w:rsidR="00174945">
        <w:t xml:space="preserve">Úvěrem bude </w:t>
      </w:r>
    </w:p>
    <w:p w14:paraId="59A3C8F1" w14:textId="77777777" w:rsidR="00BF7CD5" w:rsidRDefault="00174945" w:rsidP="00EC7EAE">
      <w:pPr>
        <w:tabs>
          <w:tab w:val="left" w:pos="4320"/>
          <w:tab w:val="left" w:pos="4500"/>
        </w:tabs>
      </w:pPr>
      <w:r>
        <w:t xml:space="preserve">     </w:t>
      </w:r>
      <w:proofErr w:type="gramStart"/>
      <w:r>
        <w:t>doplacena  komunikace</w:t>
      </w:r>
      <w:proofErr w:type="gramEnd"/>
      <w:r>
        <w:t xml:space="preserve"> v lokalitě jihozápad.</w:t>
      </w:r>
    </w:p>
    <w:p w14:paraId="7B60AD06" w14:textId="77777777" w:rsidR="00BF7CD5" w:rsidRDefault="00BF7CD5" w:rsidP="00EC7EAE">
      <w:pPr>
        <w:tabs>
          <w:tab w:val="left" w:pos="4320"/>
          <w:tab w:val="left" w:pos="4500"/>
        </w:tabs>
      </w:pPr>
      <w:r>
        <w:t xml:space="preserve">      6-0-0</w:t>
      </w:r>
    </w:p>
    <w:p w14:paraId="46DAB976" w14:textId="77777777" w:rsidR="0060748D" w:rsidRDefault="0060748D" w:rsidP="00EC7EAE">
      <w:pPr>
        <w:tabs>
          <w:tab w:val="left" w:pos="4320"/>
          <w:tab w:val="left" w:pos="4500"/>
        </w:tabs>
      </w:pPr>
    </w:p>
    <w:p w14:paraId="5009CE7D" w14:textId="77777777" w:rsidR="0060748D" w:rsidRDefault="0060748D" w:rsidP="00EC7EAE">
      <w:pPr>
        <w:tabs>
          <w:tab w:val="left" w:pos="4320"/>
          <w:tab w:val="left" w:pos="4500"/>
        </w:tabs>
      </w:pPr>
      <w:r>
        <w:rPr>
          <w:b/>
        </w:rPr>
        <w:t>6)</w:t>
      </w:r>
      <w:r w:rsidR="00BF7CD5">
        <w:t xml:space="preserve">. Obec obdržela dotaci ve výši </w:t>
      </w:r>
      <w:proofErr w:type="gramStart"/>
      <w:r w:rsidR="00BF7CD5">
        <w:t>1.150.000,-</w:t>
      </w:r>
      <w:proofErr w:type="gramEnd"/>
      <w:r w:rsidR="00BF7CD5">
        <w:t xml:space="preserve"> na podporu zaměst</w:t>
      </w:r>
      <w:r>
        <w:t>n</w:t>
      </w:r>
      <w:r w:rsidR="00BF7CD5">
        <w:t>anosti. Tato dotace</w:t>
      </w:r>
      <w:r>
        <w:t xml:space="preserve"> bude  </w:t>
      </w:r>
    </w:p>
    <w:p w14:paraId="23437D75" w14:textId="77777777" w:rsidR="0060748D" w:rsidRDefault="0060748D" w:rsidP="00EC7EAE">
      <w:pPr>
        <w:tabs>
          <w:tab w:val="left" w:pos="4320"/>
          <w:tab w:val="left" w:pos="4500"/>
        </w:tabs>
      </w:pPr>
      <w:r>
        <w:t xml:space="preserve">     sloužit na zabezpečení platů zaměstnanců na údržbu obce a nákup pomůcek a </w:t>
      </w:r>
      <w:proofErr w:type="spellStart"/>
      <w:r>
        <w:t>nařadí</w:t>
      </w:r>
      <w:proofErr w:type="spellEnd"/>
      <w:r>
        <w:t xml:space="preserve">.     </w:t>
      </w:r>
    </w:p>
    <w:p w14:paraId="6F30C87E" w14:textId="77777777" w:rsidR="0060748D" w:rsidRDefault="0060748D" w:rsidP="0060748D">
      <w:pPr>
        <w:tabs>
          <w:tab w:val="left" w:pos="4320"/>
          <w:tab w:val="left" w:pos="4500"/>
        </w:tabs>
      </w:pPr>
      <w:r>
        <w:t xml:space="preserve">     Projekt    je na dobu 1.5.2020 do 31.12.2022</w:t>
      </w:r>
    </w:p>
    <w:p w14:paraId="3D88858E" w14:textId="77777777" w:rsidR="0060748D" w:rsidRDefault="0060748D" w:rsidP="0060748D">
      <w:pPr>
        <w:tabs>
          <w:tab w:val="left" w:pos="4320"/>
          <w:tab w:val="left" w:pos="4500"/>
        </w:tabs>
      </w:pPr>
      <w:r>
        <w:t xml:space="preserve">     Na vědomí </w:t>
      </w:r>
    </w:p>
    <w:p w14:paraId="39787520" w14:textId="77777777" w:rsidR="0060748D" w:rsidRDefault="0060748D" w:rsidP="0060748D">
      <w:pPr>
        <w:tabs>
          <w:tab w:val="left" w:pos="4320"/>
          <w:tab w:val="left" w:pos="4500"/>
        </w:tabs>
      </w:pPr>
      <w:r w:rsidRPr="0060748D">
        <w:rPr>
          <w:b/>
        </w:rPr>
        <w:t>7</w:t>
      </w:r>
      <w:r>
        <w:t>).</w:t>
      </w:r>
      <w:proofErr w:type="gramStart"/>
      <w:r>
        <w:t>Zastupitelé  schválili</w:t>
      </w:r>
      <w:proofErr w:type="gramEnd"/>
      <w:r>
        <w:t xml:space="preserve"> příspěvek na provoz obchodu  pro pana Chaloupka ve výši 30.000 tis,   </w:t>
      </w:r>
    </w:p>
    <w:p w14:paraId="5D320C9D" w14:textId="77777777" w:rsidR="0060748D" w:rsidRDefault="0060748D" w:rsidP="0060748D">
      <w:pPr>
        <w:tabs>
          <w:tab w:val="left" w:pos="4320"/>
          <w:tab w:val="left" w:pos="4500"/>
        </w:tabs>
      </w:pPr>
      <w:r>
        <w:t xml:space="preserve">     z toho bylo požádáno o dotaci ve výši 20 tis. Kraj Vysočina</w:t>
      </w:r>
    </w:p>
    <w:p w14:paraId="641AC185" w14:textId="77777777" w:rsidR="0060748D" w:rsidRDefault="0060748D" w:rsidP="0060748D">
      <w:pPr>
        <w:tabs>
          <w:tab w:val="left" w:pos="4320"/>
          <w:tab w:val="left" w:pos="4500"/>
        </w:tabs>
      </w:pPr>
      <w:r>
        <w:t xml:space="preserve">     6-0-0</w:t>
      </w:r>
    </w:p>
    <w:p w14:paraId="717EE707" w14:textId="77777777" w:rsidR="0060748D" w:rsidRPr="0060748D" w:rsidRDefault="0060748D" w:rsidP="0060748D">
      <w:pPr>
        <w:tabs>
          <w:tab w:val="left" w:pos="4320"/>
          <w:tab w:val="left" w:pos="4500"/>
        </w:tabs>
      </w:pPr>
      <w:r w:rsidRPr="0060748D">
        <w:rPr>
          <w:b/>
        </w:rPr>
        <w:t>8).</w:t>
      </w:r>
      <w:r>
        <w:rPr>
          <w:b/>
        </w:rPr>
        <w:t xml:space="preserve"> </w:t>
      </w:r>
      <w:r w:rsidRPr="0060748D">
        <w:t>Zastupitelé schválili podání žádosti z Ministerstva vnitra</w:t>
      </w:r>
      <w:r>
        <w:t>,</w:t>
      </w:r>
      <w:r w:rsidRPr="0060748D">
        <w:t xml:space="preserve"> na opravu střechy hasičské  </w:t>
      </w:r>
    </w:p>
    <w:p w14:paraId="2C71DDF9" w14:textId="77777777" w:rsidR="0060748D" w:rsidRPr="0060748D" w:rsidRDefault="0060748D" w:rsidP="0060748D">
      <w:pPr>
        <w:tabs>
          <w:tab w:val="left" w:pos="4320"/>
          <w:tab w:val="left" w:pos="4500"/>
        </w:tabs>
        <w:rPr>
          <w:b/>
        </w:rPr>
      </w:pPr>
      <w:r w:rsidRPr="0060748D">
        <w:t xml:space="preserve">      </w:t>
      </w:r>
      <w:r>
        <w:t>z</w:t>
      </w:r>
      <w:r w:rsidRPr="0060748D">
        <w:t>brojnice</w:t>
      </w:r>
      <w:r>
        <w:rPr>
          <w:b/>
        </w:rPr>
        <w:t xml:space="preserve">. </w:t>
      </w:r>
      <w:proofErr w:type="gramStart"/>
      <w:r w:rsidRPr="0060748D">
        <w:t>Dotace  je</w:t>
      </w:r>
      <w:proofErr w:type="gramEnd"/>
      <w:r w:rsidRPr="0060748D">
        <w:t xml:space="preserve"> ve výši 450 000,-</w:t>
      </w:r>
    </w:p>
    <w:p w14:paraId="275D58A0" w14:textId="77777777" w:rsidR="0060748D" w:rsidRDefault="0060748D" w:rsidP="00EC7EAE">
      <w:pPr>
        <w:tabs>
          <w:tab w:val="left" w:pos="4320"/>
          <w:tab w:val="left" w:pos="4500"/>
        </w:tabs>
      </w:pPr>
      <w:r>
        <w:t xml:space="preserve">      6-0-0</w:t>
      </w:r>
    </w:p>
    <w:p w14:paraId="431DAA52" w14:textId="77777777" w:rsidR="0060748D" w:rsidRDefault="0060748D" w:rsidP="00EC7EAE">
      <w:pPr>
        <w:tabs>
          <w:tab w:val="left" w:pos="4320"/>
          <w:tab w:val="left" w:pos="4500"/>
        </w:tabs>
      </w:pPr>
      <w:r w:rsidRPr="0060748D">
        <w:rPr>
          <w:b/>
        </w:rPr>
        <w:t>9)</w:t>
      </w:r>
      <w:r>
        <w:t>.  Diskuse</w:t>
      </w:r>
    </w:p>
    <w:p w14:paraId="641BEE78" w14:textId="77777777" w:rsidR="0060748D" w:rsidRDefault="0060748D" w:rsidP="00EC7EAE">
      <w:pPr>
        <w:tabs>
          <w:tab w:val="left" w:pos="4320"/>
          <w:tab w:val="left" w:pos="4500"/>
        </w:tabs>
      </w:pPr>
      <w:r>
        <w:t xml:space="preserve">    </w:t>
      </w:r>
    </w:p>
    <w:p w14:paraId="1E9853E7" w14:textId="77777777" w:rsidR="00EC7EAE" w:rsidRDefault="0060748D" w:rsidP="00EC7EAE">
      <w:pPr>
        <w:tabs>
          <w:tab w:val="left" w:pos="4320"/>
          <w:tab w:val="left" w:pos="4500"/>
        </w:tabs>
      </w:pPr>
      <w:r>
        <w:t xml:space="preserve"> </w:t>
      </w:r>
    </w:p>
    <w:p w14:paraId="54D78462" w14:textId="77777777" w:rsidR="006127DC" w:rsidRPr="00DD5A4F" w:rsidRDefault="00EC7EAE" w:rsidP="00785722">
      <w:pPr>
        <w:tabs>
          <w:tab w:val="left" w:pos="4320"/>
          <w:tab w:val="left" w:pos="4500"/>
        </w:tabs>
      </w:pPr>
      <w:r>
        <w:t xml:space="preserve">    Schůze zastupitelstva byla ukončena 20:30hod</w:t>
      </w:r>
    </w:p>
    <w:p w14:paraId="6AFE77AB" w14:textId="77777777" w:rsidR="006127DC" w:rsidRPr="00DD5A4F" w:rsidRDefault="006127DC" w:rsidP="00F73DE3">
      <w:pPr>
        <w:tabs>
          <w:tab w:val="left" w:pos="4320"/>
          <w:tab w:val="left" w:pos="4500"/>
        </w:tabs>
      </w:pPr>
    </w:p>
    <w:p w14:paraId="3F41D3AE" w14:textId="77777777" w:rsidR="00EC7EAE" w:rsidRPr="00DD5A4F" w:rsidRDefault="006E57DD" w:rsidP="00EC7EAE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proofErr w:type="spellStart"/>
      <w:proofErr w:type="gramStart"/>
      <w:r w:rsidR="00CC3B41" w:rsidRPr="00DD5A4F">
        <w:t>Ověřovatelé:</w:t>
      </w:r>
      <w:r w:rsidR="0060748D">
        <w:t>Pokorný</w:t>
      </w:r>
      <w:proofErr w:type="spellEnd"/>
      <w:proofErr w:type="gramEnd"/>
      <w:r w:rsidR="0060748D">
        <w:t xml:space="preserve"> Václav</w:t>
      </w:r>
      <w:r w:rsidR="00EC7EAE">
        <w:t xml:space="preserve">                       </w:t>
      </w:r>
    </w:p>
    <w:p w14:paraId="5B629E17" w14:textId="77777777" w:rsidR="00785722" w:rsidRDefault="00EC7EAE" w:rsidP="00785722">
      <w:pPr>
        <w:tabs>
          <w:tab w:val="left" w:pos="4320"/>
          <w:tab w:val="left" w:pos="4500"/>
        </w:tabs>
      </w:pPr>
      <w:r>
        <w:t xml:space="preserve">                          </w:t>
      </w:r>
      <w:r w:rsidR="0060748D">
        <w:t xml:space="preserve">Vydra Jiří                         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14:paraId="7157B710" w14:textId="77777777" w:rsidR="00785722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  <w:r w:rsidR="001E5893">
        <w:t xml:space="preserve">                      </w:t>
      </w:r>
    </w:p>
    <w:p w14:paraId="4D16D16E" w14:textId="77777777" w:rsidR="00785722" w:rsidRPr="00DD5A4F" w:rsidRDefault="00785722" w:rsidP="00785722">
      <w:pPr>
        <w:tabs>
          <w:tab w:val="left" w:pos="4320"/>
          <w:tab w:val="left" w:pos="4500"/>
        </w:tabs>
      </w:pPr>
    </w:p>
    <w:p w14:paraId="7F6D4319" w14:textId="77777777"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proofErr w:type="gramStart"/>
      <w:r w:rsidR="00785722" w:rsidRPr="00DD5A4F">
        <w:rPr>
          <w:iCs/>
        </w:rPr>
        <w:t xml:space="preserve">Zapisovatel:   </w:t>
      </w:r>
      <w:proofErr w:type="gramEnd"/>
      <w:r w:rsidR="00785722" w:rsidRPr="00DD5A4F">
        <w:rPr>
          <w:iCs/>
        </w:rPr>
        <w:t xml:space="preserve"> </w:t>
      </w:r>
      <w:proofErr w:type="spellStart"/>
      <w:r w:rsidR="00785722" w:rsidRPr="00DD5A4F">
        <w:rPr>
          <w:iCs/>
        </w:rPr>
        <w:t>Nesiba</w:t>
      </w:r>
      <w:proofErr w:type="spellEnd"/>
      <w:r w:rsidR="00785722" w:rsidRPr="00DD5A4F">
        <w:rPr>
          <w:iCs/>
        </w:rPr>
        <w:t xml:space="preserve">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14:paraId="1DB403A1" w14:textId="77777777"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14:paraId="1DFC008C" w14:textId="77777777"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14:paraId="67ADB228" w14:textId="77777777"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14:paraId="0D988452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2F1904D3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6DDACD9E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7E0F24B9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2600D701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0944F657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35AB2B31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02A4CA80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06F93FDC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2313869C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3F1FD52C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4341C0A7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4C88A9B9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31E3FCFE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126D6D80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0B0E7715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44FB2138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71362AD9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4616A7F0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6E358B9C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1739CF51" w14:textId="77777777" w:rsidR="0060748D" w:rsidRDefault="0060748D" w:rsidP="00E52F76">
      <w:pPr>
        <w:tabs>
          <w:tab w:val="left" w:pos="4320"/>
          <w:tab w:val="left" w:pos="4500"/>
        </w:tabs>
        <w:rPr>
          <w:iCs/>
        </w:rPr>
      </w:pPr>
    </w:p>
    <w:p w14:paraId="1FD322C8" w14:textId="77777777"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14:paraId="01EA09A8" w14:textId="77777777"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14:paraId="0A8131F3" w14:textId="77777777"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14:paraId="1965E86F" w14:textId="77777777"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14:paraId="7592BAC9" w14:textId="77777777"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 wp14:anchorId="3D1A785C" wp14:editId="3B882E39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DA1C79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DA1C79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1914A520" w14:textId="77777777" w:rsidR="00087408" w:rsidRPr="00F73DE3" w:rsidRDefault="00DA1C79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14:paraId="480F6E4D" w14:textId="77777777"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14:paraId="13076A39" w14:textId="77777777"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14:paraId="1E82D5EA" w14:textId="77777777"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14:paraId="1C55373E" w14:textId="77777777"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14:paraId="0C351912" w14:textId="77777777"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14:paraId="6C0F8F51" w14:textId="77777777"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14:paraId="2BFA1714" w14:textId="77777777"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EC7EAE">
        <w:rPr>
          <w:b/>
          <w:iCs/>
          <w:sz w:val="28"/>
          <w:szCs w:val="28"/>
        </w:rPr>
        <w:t>1</w:t>
      </w:r>
      <w:r w:rsidR="0060748D">
        <w:rPr>
          <w:b/>
          <w:iCs/>
          <w:sz w:val="28"/>
          <w:szCs w:val="28"/>
        </w:rPr>
        <w:t>6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14:paraId="34542F76" w14:textId="77777777" w:rsidR="00087408" w:rsidRPr="002275DF" w:rsidRDefault="00EC7EAE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</w:t>
      </w:r>
      <w:r w:rsidR="008666E6">
        <w:rPr>
          <w:b/>
          <w:iCs/>
          <w:sz w:val="28"/>
          <w:szCs w:val="28"/>
        </w:rPr>
        <w:t xml:space="preserve"> </w:t>
      </w:r>
      <w:r w:rsidR="0060748D">
        <w:rPr>
          <w:b/>
          <w:iCs/>
          <w:sz w:val="28"/>
          <w:szCs w:val="28"/>
        </w:rPr>
        <w:t>4</w:t>
      </w:r>
      <w:r w:rsidR="008666E6">
        <w:rPr>
          <w:b/>
          <w:iCs/>
          <w:sz w:val="28"/>
          <w:szCs w:val="28"/>
        </w:rPr>
        <w:t>.</w:t>
      </w:r>
      <w:r w:rsidR="0060748D">
        <w:rPr>
          <w:b/>
          <w:iCs/>
          <w:sz w:val="28"/>
          <w:szCs w:val="28"/>
        </w:rPr>
        <w:t>5</w:t>
      </w:r>
      <w:r w:rsidR="00174945">
        <w:rPr>
          <w:b/>
          <w:iCs/>
          <w:sz w:val="28"/>
          <w:szCs w:val="28"/>
        </w:rPr>
        <w:t>.</w:t>
      </w:r>
      <w:r w:rsidR="00087408">
        <w:rPr>
          <w:b/>
          <w:iCs/>
          <w:sz w:val="28"/>
          <w:szCs w:val="28"/>
        </w:rPr>
        <w:t>20</w:t>
      </w:r>
      <w:r>
        <w:rPr>
          <w:b/>
          <w:iCs/>
          <w:sz w:val="28"/>
          <w:szCs w:val="28"/>
        </w:rPr>
        <w:t>20</w:t>
      </w:r>
    </w:p>
    <w:p w14:paraId="1CAD8980" w14:textId="77777777"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14:paraId="4880BFDA" w14:textId="77777777"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14:paraId="0E4CEB8F" w14:textId="77777777"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14:paraId="37F58CDD" w14:textId="77777777"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14:paraId="6229D1CD" w14:textId="77777777" w:rsidR="00637D60" w:rsidRPr="00B45B95" w:rsidRDefault="008666E6" w:rsidP="00637D6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8</w:t>
      </w:r>
      <w:r w:rsidR="00174945">
        <w:rPr>
          <w:b/>
          <w:iCs/>
        </w:rPr>
        <w:t>2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programu jednání</w:t>
      </w:r>
    </w:p>
    <w:p w14:paraId="7962854E" w14:textId="77777777"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174945">
        <w:rPr>
          <w:iCs/>
        </w:rPr>
        <w:t>6</w:t>
      </w:r>
      <w:r w:rsidR="00637D60" w:rsidRPr="00B45B95">
        <w:rPr>
          <w:iCs/>
        </w:rPr>
        <w:t>-0-0</w:t>
      </w:r>
    </w:p>
    <w:p w14:paraId="53A0E763" w14:textId="77777777" w:rsidR="00EC7EAE" w:rsidRDefault="00174945" w:rsidP="00EC7EAE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83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EC7EAE">
        <w:rPr>
          <w:iCs/>
        </w:rPr>
        <w:t>Schválení</w:t>
      </w:r>
      <w:r>
        <w:rPr>
          <w:iCs/>
        </w:rPr>
        <w:t xml:space="preserve"> pronájem plynárenského zařízení</w:t>
      </w:r>
      <w:r w:rsidR="00EC7EAE">
        <w:rPr>
          <w:iCs/>
        </w:rPr>
        <w:t xml:space="preserve"> </w:t>
      </w:r>
    </w:p>
    <w:p w14:paraId="5ED9AA16" w14:textId="77777777" w:rsidR="002506C0" w:rsidRDefault="00EC7EAE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174945">
        <w:rPr>
          <w:iCs/>
        </w:rPr>
        <w:t>6</w:t>
      </w:r>
      <w:r>
        <w:rPr>
          <w:iCs/>
        </w:rPr>
        <w:t xml:space="preserve">-0-0 </w:t>
      </w:r>
    </w:p>
    <w:p w14:paraId="5F5F0820" w14:textId="77777777" w:rsidR="00174945" w:rsidRDefault="008666E6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8</w:t>
      </w:r>
      <w:r w:rsidR="00174945">
        <w:rPr>
          <w:b/>
          <w:iCs/>
        </w:rPr>
        <w:t>4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C47530">
        <w:rPr>
          <w:iCs/>
        </w:rPr>
        <w:t xml:space="preserve"> </w:t>
      </w:r>
      <w:r w:rsidR="00412C34">
        <w:rPr>
          <w:iCs/>
        </w:rPr>
        <w:t xml:space="preserve">Zastupitelé </w:t>
      </w:r>
      <w:r w:rsidR="00174945">
        <w:rPr>
          <w:iCs/>
        </w:rPr>
        <w:t>schválili smlouvu o smlouvě budoucí přípojka</w:t>
      </w:r>
    </w:p>
    <w:p w14:paraId="5BC7904F" w14:textId="77777777" w:rsidR="002506C0" w:rsidRDefault="00174945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el. Energie na pozemky č. 53/4,5</w:t>
      </w:r>
    </w:p>
    <w:p w14:paraId="11F81AFE" w14:textId="77777777"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174945">
        <w:rPr>
          <w:iCs/>
        </w:rPr>
        <w:t>6</w:t>
      </w:r>
      <w:r>
        <w:rPr>
          <w:iCs/>
        </w:rPr>
        <w:t>-0-</w:t>
      </w:r>
      <w:r w:rsidR="00412C34">
        <w:rPr>
          <w:iCs/>
        </w:rPr>
        <w:t>0</w:t>
      </w:r>
      <w:r>
        <w:rPr>
          <w:iCs/>
        </w:rPr>
        <w:t xml:space="preserve"> </w:t>
      </w:r>
    </w:p>
    <w:p w14:paraId="76303226" w14:textId="77777777" w:rsidR="002506C0" w:rsidRDefault="00D658B8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8</w:t>
      </w:r>
      <w:r w:rsidR="00174945">
        <w:rPr>
          <w:b/>
          <w:iCs/>
        </w:rPr>
        <w:t>5</w:t>
      </w:r>
      <w:r w:rsidR="00D77A77" w:rsidRPr="00D77A77">
        <w:rPr>
          <w:b/>
          <w:iCs/>
        </w:rPr>
        <w:t>)</w:t>
      </w:r>
      <w:r w:rsidR="00D77A77">
        <w:rPr>
          <w:iCs/>
        </w:rPr>
        <w:t>.</w:t>
      </w:r>
      <w:r w:rsidR="002506C0">
        <w:rPr>
          <w:iCs/>
        </w:rPr>
        <w:t xml:space="preserve">  </w:t>
      </w:r>
      <w:r w:rsidR="00174945">
        <w:rPr>
          <w:iCs/>
        </w:rPr>
        <w:t xml:space="preserve">Schválení závěrečné zpráva a závěrečného </w:t>
      </w:r>
      <w:proofErr w:type="gramStart"/>
      <w:r w:rsidR="00174945">
        <w:rPr>
          <w:iCs/>
        </w:rPr>
        <w:t>účtu  hospodaření</w:t>
      </w:r>
      <w:proofErr w:type="gramEnd"/>
      <w:r w:rsidR="00174945">
        <w:rPr>
          <w:iCs/>
        </w:rPr>
        <w:t xml:space="preserve"> obce za rok 2019 </w:t>
      </w:r>
      <w:r w:rsidR="002506C0">
        <w:rPr>
          <w:iCs/>
        </w:rPr>
        <w:t xml:space="preserve"> </w:t>
      </w:r>
    </w:p>
    <w:p w14:paraId="3200DEA1" w14:textId="77777777"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</w:t>
      </w:r>
      <w:r w:rsidR="00174945">
        <w:rPr>
          <w:iCs/>
        </w:rPr>
        <w:t xml:space="preserve"> 6</w:t>
      </w:r>
      <w:r>
        <w:rPr>
          <w:iCs/>
        </w:rPr>
        <w:t xml:space="preserve">-0-0 </w:t>
      </w:r>
    </w:p>
    <w:p w14:paraId="6669A605" w14:textId="77777777" w:rsidR="00174945" w:rsidRPr="00174945" w:rsidRDefault="00174945" w:rsidP="00E13D23">
      <w:pPr>
        <w:tabs>
          <w:tab w:val="left" w:pos="4320"/>
          <w:tab w:val="left" w:pos="4500"/>
        </w:tabs>
        <w:rPr>
          <w:iCs/>
        </w:rPr>
      </w:pPr>
      <w:r w:rsidRPr="00174945">
        <w:rPr>
          <w:b/>
          <w:iCs/>
        </w:rPr>
        <w:t>86).</w:t>
      </w:r>
      <w:r>
        <w:rPr>
          <w:b/>
          <w:iCs/>
        </w:rPr>
        <w:t xml:space="preserve">   </w:t>
      </w:r>
      <w:r w:rsidRPr="00174945">
        <w:rPr>
          <w:iCs/>
        </w:rPr>
        <w:t>Schválení úvěru</w:t>
      </w:r>
    </w:p>
    <w:p w14:paraId="7E12FE5B" w14:textId="77777777" w:rsidR="00174945" w:rsidRDefault="00174945" w:rsidP="00E13D23">
      <w:pPr>
        <w:tabs>
          <w:tab w:val="left" w:pos="4320"/>
          <w:tab w:val="left" w:pos="4500"/>
        </w:tabs>
        <w:rPr>
          <w:iCs/>
        </w:rPr>
      </w:pPr>
      <w:r w:rsidRPr="00174945">
        <w:rPr>
          <w:iCs/>
        </w:rPr>
        <w:t xml:space="preserve">         6-0-0</w:t>
      </w:r>
    </w:p>
    <w:p w14:paraId="39B4E285" w14:textId="77777777" w:rsidR="00174945" w:rsidRPr="00174945" w:rsidRDefault="00174945" w:rsidP="00E13D23">
      <w:pPr>
        <w:tabs>
          <w:tab w:val="left" w:pos="4320"/>
          <w:tab w:val="left" w:pos="4500"/>
        </w:tabs>
        <w:rPr>
          <w:iCs/>
        </w:rPr>
      </w:pPr>
      <w:r w:rsidRPr="00174945">
        <w:rPr>
          <w:b/>
          <w:iCs/>
        </w:rPr>
        <w:t>87).</w:t>
      </w:r>
      <w:r>
        <w:rPr>
          <w:b/>
          <w:iCs/>
        </w:rPr>
        <w:t xml:space="preserve">  </w:t>
      </w:r>
      <w:r w:rsidRPr="00174945">
        <w:rPr>
          <w:iCs/>
        </w:rPr>
        <w:t>Dotace na podporu nezaměstnanosti</w:t>
      </w:r>
    </w:p>
    <w:p w14:paraId="6B62CCB9" w14:textId="77777777" w:rsidR="00174945" w:rsidRDefault="00174945" w:rsidP="00E13D23">
      <w:pPr>
        <w:tabs>
          <w:tab w:val="left" w:pos="4320"/>
          <w:tab w:val="left" w:pos="4500"/>
        </w:tabs>
        <w:rPr>
          <w:iCs/>
        </w:rPr>
      </w:pPr>
      <w:r w:rsidRPr="00174945">
        <w:rPr>
          <w:iCs/>
        </w:rPr>
        <w:t xml:space="preserve">        Na v</w:t>
      </w:r>
      <w:r>
        <w:rPr>
          <w:iCs/>
        </w:rPr>
        <w:t>ě</w:t>
      </w:r>
      <w:r w:rsidRPr="00174945">
        <w:rPr>
          <w:iCs/>
        </w:rPr>
        <w:t>domí</w:t>
      </w:r>
    </w:p>
    <w:p w14:paraId="4854CF31" w14:textId="77777777" w:rsidR="00174945" w:rsidRDefault="00174945" w:rsidP="00E13D23">
      <w:pPr>
        <w:tabs>
          <w:tab w:val="left" w:pos="4320"/>
          <w:tab w:val="left" w:pos="4500"/>
        </w:tabs>
        <w:rPr>
          <w:b/>
          <w:iCs/>
        </w:rPr>
      </w:pPr>
      <w:r w:rsidRPr="00174945">
        <w:rPr>
          <w:b/>
          <w:iCs/>
        </w:rPr>
        <w:t>88).</w:t>
      </w:r>
      <w:r>
        <w:rPr>
          <w:b/>
          <w:iCs/>
        </w:rPr>
        <w:t xml:space="preserve"> </w:t>
      </w:r>
      <w:r w:rsidR="00C47530">
        <w:rPr>
          <w:b/>
          <w:iCs/>
        </w:rPr>
        <w:t xml:space="preserve"> </w:t>
      </w:r>
      <w:r w:rsidRPr="00174945">
        <w:rPr>
          <w:iCs/>
        </w:rPr>
        <w:t>Příspěvek na provoz obchodu</w:t>
      </w:r>
      <w:r>
        <w:rPr>
          <w:b/>
          <w:iCs/>
        </w:rPr>
        <w:t xml:space="preserve"> </w:t>
      </w:r>
    </w:p>
    <w:p w14:paraId="789D598C" w14:textId="77777777" w:rsidR="00174945" w:rsidRDefault="00174945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 xml:space="preserve">        </w:t>
      </w:r>
      <w:r w:rsidR="00C47530">
        <w:rPr>
          <w:b/>
          <w:iCs/>
        </w:rPr>
        <w:t xml:space="preserve"> </w:t>
      </w:r>
      <w:r w:rsidRPr="00174945">
        <w:rPr>
          <w:iCs/>
        </w:rPr>
        <w:t xml:space="preserve">6-0-0 </w:t>
      </w:r>
    </w:p>
    <w:p w14:paraId="47814C64" w14:textId="77777777" w:rsidR="00174945" w:rsidRDefault="00174945" w:rsidP="00E13D23">
      <w:pPr>
        <w:tabs>
          <w:tab w:val="left" w:pos="4320"/>
          <w:tab w:val="left" w:pos="4500"/>
        </w:tabs>
        <w:rPr>
          <w:iCs/>
        </w:rPr>
      </w:pPr>
      <w:r w:rsidRPr="00174945">
        <w:rPr>
          <w:b/>
          <w:iCs/>
        </w:rPr>
        <w:t>89).</w:t>
      </w:r>
      <w:r>
        <w:rPr>
          <w:b/>
          <w:iCs/>
        </w:rPr>
        <w:t xml:space="preserve"> </w:t>
      </w:r>
      <w:r w:rsidR="00C47530">
        <w:rPr>
          <w:b/>
          <w:iCs/>
        </w:rPr>
        <w:t xml:space="preserve"> </w:t>
      </w:r>
      <w:r>
        <w:rPr>
          <w:iCs/>
        </w:rPr>
        <w:t>Žádost na opravu střechy hasičské zbrojnice</w:t>
      </w:r>
    </w:p>
    <w:p w14:paraId="465C6DF9" w14:textId="77777777" w:rsidR="00174945" w:rsidRPr="00174945" w:rsidRDefault="00174945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</w:t>
      </w:r>
      <w:r w:rsidR="00C47530">
        <w:rPr>
          <w:iCs/>
        </w:rPr>
        <w:t xml:space="preserve"> </w:t>
      </w:r>
      <w:r>
        <w:rPr>
          <w:iCs/>
        </w:rPr>
        <w:t>6-0-0</w:t>
      </w:r>
    </w:p>
    <w:p w14:paraId="62F3B489" w14:textId="77777777" w:rsidR="00B45B95" w:rsidRPr="0017494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14:paraId="3A61C5C2" w14:textId="77777777"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14:paraId="53EC8316" w14:textId="77777777" w:rsidR="006E57DD" w:rsidRDefault="007B36AB" w:rsidP="00E13D23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</w:t>
      </w:r>
      <w:r w:rsidR="00174945">
        <w:t>Pokorný Václav</w:t>
      </w:r>
    </w:p>
    <w:p w14:paraId="336DB424" w14:textId="77777777" w:rsidR="007B36AB" w:rsidRPr="00DD5A4F" w:rsidRDefault="00174945" w:rsidP="007B36AB">
      <w:pPr>
        <w:tabs>
          <w:tab w:val="left" w:pos="4320"/>
          <w:tab w:val="left" w:pos="4500"/>
        </w:tabs>
      </w:pPr>
      <w:r>
        <w:t xml:space="preserve">                       Vydra Jiří</w:t>
      </w:r>
      <w:r w:rsidR="00D658B8">
        <w:t xml:space="preserve">                               </w:t>
      </w:r>
      <w:r>
        <w:t xml:space="preserve">       </w:t>
      </w:r>
      <w:r w:rsidR="00D658B8">
        <w:t xml:space="preserve"> 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14:paraId="12A4980E" w14:textId="77777777"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14:paraId="4F6A15CB" w14:textId="77777777"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14:paraId="33D2FC3E" w14:textId="77777777"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proofErr w:type="gramStart"/>
      <w:r w:rsidRPr="00DD5A4F">
        <w:rPr>
          <w:iCs/>
        </w:rPr>
        <w:t xml:space="preserve">Zapisovatel:   </w:t>
      </w:r>
      <w:proofErr w:type="gramEnd"/>
      <w:r w:rsidRPr="00DD5A4F">
        <w:rPr>
          <w:iCs/>
        </w:rPr>
        <w:t xml:space="preserve"> </w:t>
      </w:r>
      <w:proofErr w:type="spellStart"/>
      <w:r w:rsidRPr="00DD5A4F">
        <w:rPr>
          <w:iCs/>
        </w:rPr>
        <w:t>Nesiba</w:t>
      </w:r>
      <w:proofErr w:type="spellEnd"/>
      <w:r w:rsidRPr="00DD5A4F">
        <w:rPr>
          <w:iCs/>
        </w:rPr>
        <w:t xml:space="preserve"> Lukáš</w:t>
      </w:r>
    </w:p>
    <w:p w14:paraId="402394CA" w14:textId="77777777"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14:paraId="300FE10D" w14:textId="77777777"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14:paraId="6C397720" w14:textId="77777777"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14:paraId="739C0ACC" w14:textId="77777777"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26DA6" w14:textId="77777777" w:rsidR="005675EB" w:rsidRDefault="005675EB">
      <w:r>
        <w:separator/>
      </w:r>
    </w:p>
  </w:endnote>
  <w:endnote w:type="continuationSeparator" w:id="0">
    <w:p w14:paraId="7491312C" w14:textId="77777777" w:rsidR="005675EB" w:rsidRDefault="0056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2" w:type="dxa"/>
      <w:jc w:val="center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48"/>
      <w:gridCol w:w="3352"/>
      <w:gridCol w:w="2013"/>
      <w:gridCol w:w="2232"/>
      <w:gridCol w:w="1067"/>
    </w:tblGrid>
    <w:tr w:rsidR="001B2FC9" w14:paraId="48CC2D05" w14:textId="77777777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14:paraId="27A3D1D3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DA1C79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DA1C79" w:rsidRPr="00F73DE3">
            <w:rPr>
              <w:sz w:val="22"/>
              <w:szCs w:val="22"/>
            </w:rPr>
            <w:fldChar w:fldCharType="separate"/>
          </w:r>
          <w:r w:rsidR="00C47530">
            <w:rPr>
              <w:noProof/>
              <w:sz w:val="22"/>
              <w:szCs w:val="22"/>
            </w:rPr>
            <w:t>«telefon»</w:t>
          </w:r>
          <w:r w:rsidR="00DA1C79" w:rsidRPr="00F73DE3">
            <w:rPr>
              <w:sz w:val="22"/>
              <w:szCs w:val="22"/>
            </w:rPr>
            <w:fldChar w:fldCharType="end"/>
          </w:r>
        </w:p>
        <w:p w14:paraId="52B5602C" w14:textId="77777777"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14:paraId="13374DA1" w14:textId="77777777"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14:paraId="4BA9E491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14:paraId="4FB268AA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14:paraId="0A66215F" w14:textId="77777777"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proofErr w:type="spellStart"/>
          <w:r w:rsidRPr="00F73DE3">
            <w:rPr>
              <w:sz w:val="22"/>
              <w:szCs w:val="22"/>
            </w:rPr>
            <w:t>Sparkasse</w:t>
          </w:r>
          <w:proofErr w:type="spellEnd"/>
        </w:p>
      </w:tc>
      <w:tc>
        <w:tcPr>
          <w:tcW w:w="2232" w:type="dxa"/>
          <w:tcBorders>
            <w:top w:val="single" w:sz="4" w:space="0" w:color="auto"/>
          </w:tcBorders>
        </w:tcPr>
        <w:p w14:paraId="0B1AE44D" w14:textId="77777777"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14:paraId="21B50696" w14:textId="77777777"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14:paraId="38CA6D34" w14:textId="77777777"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14:paraId="5BE7FD72" w14:textId="77777777" w:rsidR="00D61CDF" w:rsidRDefault="00D61CDF">
    <w:pPr>
      <w:pStyle w:val="Zpat"/>
    </w:pPr>
  </w:p>
  <w:p w14:paraId="6DF2D614" w14:textId="77777777" w:rsidR="00087408" w:rsidRDefault="000874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C2820" w14:textId="77777777" w:rsidR="005675EB" w:rsidRDefault="005675EB">
      <w:r>
        <w:separator/>
      </w:r>
    </w:p>
  </w:footnote>
  <w:footnote w:type="continuationSeparator" w:id="0">
    <w:p w14:paraId="799DBAA8" w14:textId="77777777" w:rsidR="005675EB" w:rsidRDefault="00567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E3"/>
    <w:rsid w:val="00026722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B5B4B"/>
    <w:rsid w:val="000C46C7"/>
    <w:rsid w:val="000F7FF0"/>
    <w:rsid w:val="001010F3"/>
    <w:rsid w:val="00104AFF"/>
    <w:rsid w:val="0010581D"/>
    <w:rsid w:val="00114497"/>
    <w:rsid w:val="00114C25"/>
    <w:rsid w:val="00164734"/>
    <w:rsid w:val="00174945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15848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678EE"/>
    <w:rsid w:val="00372B0A"/>
    <w:rsid w:val="00385601"/>
    <w:rsid w:val="003915EF"/>
    <w:rsid w:val="003A5A8B"/>
    <w:rsid w:val="003B08D8"/>
    <w:rsid w:val="003B0EAC"/>
    <w:rsid w:val="003B5D8B"/>
    <w:rsid w:val="003C054A"/>
    <w:rsid w:val="003C1868"/>
    <w:rsid w:val="003D4BDE"/>
    <w:rsid w:val="003F0919"/>
    <w:rsid w:val="00401F6D"/>
    <w:rsid w:val="00405B7F"/>
    <w:rsid w:val="00407606"/>
    <w:rsid w:val="00412C34"/>
    <w:rsid w:val="00426763"/>
    <w:rsid w:val="00434F09"/>
    <w:rsid w:val="0043712F"/>
    <w:rsid w:val="004565F6"/>
    <w:rsid w:val="00484119"/>
    <w:rsid w:val="00485D01"/>
    <w:rsid w:val="00494C71"/>
    <w:rsid w:val="004A544A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6E6A"/>
    <w:rsid w:val="005675EB"/>
    <w:rsid w:val="0057217A"/>
    <w:rsid w:val="00585471"/>
    <w:rsid w:val="00585A35"/>
    <w:rsid w:val="005A48F2"/>
    <w:rsid w:val="005A4D0C"/>
    <w:rsid w:val="005B348F"/>
    <w:rsid w:val="005C76AE"/>
    <w:rsid w:val="005D09BC"/>
    <w:rsid w:val="005D3F3F"/>
    <w:rsid w:val="005D55FB"/>
    <w:rsid w:val="005E53EC"/>
    <w:rsid w:val="005E6A38"/>
    <w:rsid w:val="005E6A3F"/>
    <w:rsid w:val="0060748D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4211A"/>
    <w:rsid w:val="00852551"/>
    <w:rsid w:val="008531F2"/>
    <w:rsid w:val="008548AA"/>
    <w:rsid w:val="00860EC4"/>
    <w:rsid w:val="008666E6"/>
    <w:rsid w:val="0087198D"/>
    <w:rsid w:val="0087262F"/>
    <w:rsid w:val="00874095"/>
    <w:rsid w:val="00896BAB"/>
    <w:rsid w:val="008B61B5"/>
    <w:rsid w:val="008D1937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C7B88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627A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BF7CD5"/>
    <w:rsid w:val="00C14B34"/>
    <w:rsid w:val="00C2456A"/>
    <w:rsid w:val="00C47530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658B8"/>
    <w:rsid w:val="00D732D6"/>
    <w:rsid w:val="00D77A77"/>
    <w:rsid w:val="00D9608A"/>
    <w:rsid w:val="00DA1C79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FE8"/>
    <w:rsid w:val="00EC7EAE"/>
    <w:rsid w:val="00EE599F"/>
    <w:rsid w:val="00F053BC"/>
    <w:rsid w:val="00F17576"/>
    <w:rsid w:val="00F23103"/>
    <w:rsid w:val="00F2396A"/>
    <w:rsid w:val="00F26577"/>
    <w:rsid w:val="00F31BFC"/>
    <w:rsid w:val="00F43A8F"/>
    <w:rsid w:val="00F452E8"/>
    <w:rsid w:val="00F47774"/>
    <w:rsid w:val="00F54463"/>
    <w:rsid w:val="00F6235F"/>
    <w:rsid w:val="00F73DE3"/>
    <w:rsid w:val="00F74FA7"/>
    <w:rsid w:val="00F835B6"/>
    <w:rsid w:val="00F9672C"/>
    <w:rsid w:val="00FA68B8"/>
    <w:rsid w:val="00FB0F97"/>
    <w:rsid w:val="00FB4763"/>
    <w:rsid w:val="00FB56E4"/>
    <w:rsid w:val="00FD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4706F5"/>
  <w15:docId w15:val="{3D75781A-49AA-43A2-84D8-F208F20D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0</TotalTime>
  <Pages>3</Pages>
  <Words>632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4353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Marie</cp:lastModifiedBy>
  <cp:revision>2</cp:revision>
  <cp:lastPrinted>2020-05-05T07:48:00Z</cp:lastPrinted>
  <dcterms:created xsi:type="dcterms:W3CDTF">2021-06-22T11:54:00Z</dcterms:created>
  <dcterms:modified xsi:type="dcterms:W3CDTF">2021-06-22T11:54:00Z</dcterms:modified>
</cp:coreProperties>
</file>