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F76" w:rsidRPr="00B5260B" w:rsidRDefault="00063432" w:rsidP="00AC7E28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-213995</wp:posOffset>
            </wp:positionH>
            <wp:positionV relativeFrom="paragraph">
              <wp:posOffset>-309245</wp:posOffset>
            </wp:positionV>
            <wp:extent cx="1038225" cy="1400175"/>
            <wp:effectExtent l="19050" t="0" r="9525" b="0"/>
            <wp:wrapNone/>
            <wp:docPr id="2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3243A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="00F17576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="00B3243A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Obec </w:t>
      </w:r>
      <w:r w:rsidR="00B5260B"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:rsidR="00E52F76" w:rsidRPr="00F73DE3" w:rsidRDefault="00B3243A" w:rsidP="00AC7E28">
      <w:pPr>
        <w:ind w:left="1418"/>
        <w:jc w:val="center"/>
        <w:rPr>
          <w:sz w:val="22"/>
          <w:szCs w:val="22"/>
        </w:rPr>
      </w:pPr>
      <w:r w:rsidRPr="00F73DE3">
        <w:rPr>
          <w:sz w:val="22"/>
          <w:szCs w:val="22"/>
        </w:rPr>
        <w:fldChar w:fldCharType="begin"/>
      </w:r>
      <w:r w:rsidR="00D732D6" w:rsidRPr="00F73DE3">
        <w:rPr>
          <w:sz w:val="22"/>
          <w:szCs w:val="22"/>
        </w:rPr>
        <w:instrText xml:space="preserve"> MERGEFIELD "uliceCpC" </w:instrText>
      </w:r>
      <w:r w:rsidRPr="00F73DE3">
        <w:rPr>
          <w:sz w:val="22"/>
          <w:szCs w:val="22"/>
        </w:rPr>
        <w:fldChar w:fldCharType="separate"/>
      </w:r>
      <w:r w:rsidR="00F73DE3" w:rsidRPr="00F73DE3">
        <w:rPr>
          <w:noProof/>
          <w:sz w:val="22"/>
          <w:szCs w:val="22"/>
        </w:rPr>
        <w:t xml:space="preserve">Častohostice 3, </w:t>
      </w:r>
      <w:r w:rsidRPr="00F73DE3">
        <w:rPr>
          <w:sz w:val="22"/>
          <w:szCs w:val="22"/>
        </w:rPr>
        <w:fldChar w:fldCharType="end"/>
      </w:r>
      <w:r w:rsidR="00A84260" w:rsidRPr="00F73DE3">
        <w:rPr>
          <w:sz w:val="22"/>
          <w:szCs w:val="22"/>
        </w:rPr>
        <w:t xml:space="preserve"> </w:t>
      </w:r>
      <w:r w:rsidR="00F73DE3" w:rsidRPr="00F73DE3">
        <w:rPr>
          <w:sz w:val="22"/>
          <w:szCs w:val="22"/>
        </w:rPr>
        <w:t>67602 Moravské Budějovice</w:t>
      </w:r>
      <w:r w:rsidR="00F73DE3">
        <w:rPr>
          <w:sz w:val="22"/>
          <w:szCs w:val="22"/>
        </w:rPr>
        <w:br/>
      </w:r>
      <w:r w:rsidR="00F73DE3" w:rsidRPr="00F73DE3">
        <w:rPr>
          <w:sz w:val="22"/>
          <w:szCs w:val="22"/>
        </w:rPr>
        <w:t>IČ: 60419466</w:t>
      </w:r>
    </w:p>
    <w:tbl>
      <w:tblPr>
        <w:tblpPr w:leftFromText="141" w:rightFromText="141" w:vertAnchor="text" w:horzAnchor="margin" w:tblpY="877"/>
        <w:tblW w:w="0" w:type="auto"/>
        <w:tblLayout w:type="fixed"/>
        <w:tblLook w:val="01E0"/>
      </w:tblPr>
      <w:tblGrid>
        <w:gridCol w:w="1728"/>
        <w:gridCol w:w="3205"/>
      </w:tblGrid>
      <w:tr w:rsidR="003C1868" w:rsidTr="00F73DE3">
        <w:tc>
          <w:tcPr>
            <w:tcW w:w="1728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F73DE3">
        <w:tc>
          <w:tcPr>
            <w:tcW w:w="1728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F73DE3">
        <w:tc>
          <w:tcPr>
            <w:tcW w:w="1728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F73DE3">
        <w:tc>
          <w:tcPr>
            <w:tcW w:w="1728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F73DE3">
        <w:tc>
          <w:tcPr>
            <w:tcW w:w="1728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F73DE3">
        <w:tc>
          <w:tcPr>
            <w:tcW w:w="1728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F73DE3">
        <w:tc>
          <w:tcPr>
            <w:tcW w:w="1728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F73DE3">
        <w:tc>
          <w:tcPr>
            <w:tcW w:w="1728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</w:tbl>
    <w:p w:rsidR="00E52F76" w:rsidRDefault="00E52F76"/>
    <w:p w:rsidR="00E52F76" w:rsidRDefault="00E52F76"/>
    <w:p w:rsidR="003C1868" w:rsidRDefault="003C1868"/>
    <w:p w:rsidR="00755EB5" w:rsidRDefault="00755EB5" w:rsidP="00F54463">
      <w:pPr>
        <w:tabs>
          <w:tab w:val="left" w:pos="4320"/>
          <w:tab w:val="left" w:pos="4500"/>
        </w:tabs>
        <w:ind w:firstLine="540"/>
      </w:pPr>
    </w:p>
    <w:tbl>
      <w:tblPr>
        <w:tblpPr w:leftFromText="141" w:rightFromText="141" w:vertAnchor="page" w:horzAnchor="page" w:tblpX="6530" w:tblpY="31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/>
      </w:tblPr>
      <w:tblGrid>
        <w:gridCol w:w="3802"/>
      </w:tblGrid>
      <w:tr w:rsidR="005A4D0C" w:rsidRPr="0069461B" w:rsidTr="00063432">
        <w:trPr>
          <w:trHeight w:val="59"/>
        </w:trPr>
        <w:tc>
          <w:tcPr>
            <w:tcW w:w="3802" w:type="dxa"/>
            <w:tcBorders>
              <w:top w:val="single" w:sz="4" w:space="0" w:color="auto"/>
            </w:tcBorders>
            <w:vAlign w:val="center"/>
          </w:tcPr>
          <w:p w:rsidR="0087198D" w:rsidRPr="0069461B" w:rsidRDefault="0087198D" w:rsidP="0087198D">
            <w:pPr>
              <w:rPr>
                <w:b/>
                <w:bCs/>
              </w:rPr>
            </w:pPr>
          </w:p>
        </w:tc>
      </w:tr>
      <w:tr w:rsidR="005A4D0C" w:rsidRPr="0069461B" w:rsidTr="00063432">
        <w:trPr>
          <w:trHeight w:val="537"/>
        </w:trPr>
        <w:tc>
          <w:tcPr>
            <w:tcW w:w="3802" w:type="dxa"/>
            <w:vAlign w:val="center"/>
          </w:tcPr>
          <w:p w:rsidR="005A4D0C" w:rsidRPr="00DE50F0" w:rsidRDefault="005A4D0C" w:rsidP="00204091">
            <w:pPr>
              <w:rPr>
                <w:bCs/>
              </w:rPr>
            </w:pPr>
          </w:p>
        </w:tc>
      </w:tr>
      <w:tr w:rsidR="005A4D0C" w:rsidTr="00063432">
        <w:trPr>
          <w:trHeight w:val="5"/>
        </w:trPr>
        <w:tc>
          <w:tcPr>
            <w:tcW w:w="3802" w:type="dxa"/>
            <w:vAlign w:val="center"/>
          </w:tcPr>
          <w:p w:rsidR="005A4D0C" w:rsidRDefault="005A4D0C" w:rsidP="00204091">
            <w:pPr>
              <w:rPr>
                <w:b/>
                <w:bCs/>
              </w:rPr>
            </w:pPr>
          </w:p>
        </w:tc>
      </w:tr>
      <w:tr w:rsidR="005A4D0C" w:rsidRPr="0069461B" w:rsidTr="00063432">
        <w:trPr>
          <w:trHeight w:val="134"/>
        </w:trPr>
        <w:tc>
          <w:tcPr>
            <w:tcW w:w="3802" w:type="dxa"/>
            <w:vAlign w:val="center"/>
          </w:tcPr>
          <w:p w:rsidR="005A4D0C" w:rsidRPr="0069461B" w:rsidRDefault="005A4D0C" w:rsidP="00204091">
            <w:pPr>
              <w:rPr>
                <w:b/>
                <w:bCs/>
              </w:rPr>
            </w:pPr>
          </w:p>
        </w:tc>
      </w:tr>
      <w:tr w:rsidR="005A4D0C" w:rsidRPr="0069461B" w:rsidTr="00063432">
        <w:trPr>
          <w:trHeight w:val="59"/>
        </w:trPr>
        <w:tc>
          <w:tcPr>
            <w:tcW w:w="3802" w:type="dxa"/>
            <w:tcBorders>
              <w:bottom w:val="single" w:sz="4" w:space="0" w:color="auto"/>
            </w:tcBorders>
            <w:vAlign w:val="center"/>
          </w:tcPr>
          <w:p w:rsidR="005A4D0C" w:rsidRPr="0069461B" w:rsidRDefault="005A4D0C" w:rsidP="00204091">
            <w:pPr>
              <w:rPr>
                <w:b/>
                <w:bCs/>
              </w:rPr>
            </w:pPr>
          </w:p>
        </w:tc>
      </w:tr>
    </w:tbl>
    <w:p w:rsidR="00755EB5" w:rsidRDefault="00092ADD" w:rsidP="00F54463">
      <w:pPr>
        <w:tabs>
          <w:tab w:val="left" w:pos="4320"/>
          <w:tab w:val="left" w:pos="4500"/>
        </w:tabs>
        <w:ind w:firstLine="540"/>
      </w:pPr>
      <w:r>
        <w:t xml:space="preserve">                                                                          </w:t>
      </w:r>
      <w:r w:rsidR="00DE50F0">
        <w:t xml:space="preserve">                                         </w:t>
      </w:r>
    </w:p>
    <w:p w:rsidR="00755EB5" w:rsidRDefault="00755EB5" w:rsidP="00F54463">
      <w:pPr>
        <w:tabs>
          <w:tab w:val="left" w:pos="4320"/>
          <w:tab w:val="left" w:pos="4500"/>
        </w:tabs>
        <w:ind w:firstLine="540"/>
      </w:pPr>
    </w:p>
    <w:p w:rsidR="00CF05FD" w:rsidRPr="00092ADD" w:rsidRDefault="00DE50F0" w:rsidP="009B4E19">
      <w:pPr>
        <w:tabs>
          <w:tab w:val="left" w:pos="4320"/>
          <w:tab w:val="left" w:pos="4500"/>
        </w:tabs>
        <w:ind w:firstLine="540"/>
      </w:pPr>
      <w:r>
        <w:t xml:space="preserve">                                                                          V Častohosticích </w:t>
      </w:r>
      <w:r w:rsidR="00FC0282">
        <w:t>1</w:t>
      </w:r>
      <w:r w:rsidR="0087198D">
        <w:t>5</w:t>
      </w:r>
      <w:r w:rsidR="00D9608A">
        <w:t>.</w:t>
      </w:r>
      <w:r w:rsidR="00FC0282">
        <w:t>10</w:t>
      </w:r>
      <w:r w:rsidR="00D9608A">
        <w:t>.</w:t>
      </w:r>
      <w:r>
        <w:t>201</w:t>
      </w:r>
      <w:r w:rsidR="009C2B12">
        <w:t>7</w:t>
      </w:r>
    </w:p>
    <w:p w:rsidR="003C1868" w:rsidRDefault="003C1868" w:rsidP="00F54463">
      <w:pPr>
        <w:tabs>
          <w:tab w:val="left" w:pos="4320"/>
          <w:tab w:val="left" w:pos="4500"/>
        </w:tabs>
        <w:ind w:firstLine="540"/>
      </w:pPr>
    </w:p>
    <w:p w:rsidR="00DE50F0" w:rsidRDefault="00DE50F0" w:rsidP="00F54463">
      <w:pPr>
        <w:tabs>
          <w:tab w:val="left" w:pos="4320"/>
          <w:tab w:val="left" w:pos="4500"/>
        </w:tabs>
        <w:ind w:firstLine="540"/>
      </w:pPr>
    </w:p>
    <w:p w:rsidR="00DE50F0" w:rsidRPr="00063432" w:rsidRDefault="00DE50F0" w:rsidP="00F54463">
      <w:pPr>
        <w:tabs>
          <w:tab w:val="left" w:pos="4320"/>
          <w:tab w:val="left" w:pos="4500"/>
        </w:tabs>
        <w:ind w:firstLine="540"/>
        <w:rPr>
          <w:sz w:val="28"/>
          <w:szCs w:val="28"/>
        </w:rPr>
      </w:pPr>
    </w:p>
    <w:p w:rsidR="0087198D" w:rsidRPr="00063432" w:rsidRDefault="00DE50F0" w:rsidP="00FC0282">
      <w:pPr>
        <w:tabs>
          <w:tab w:val="left" w:pos="4320"/>
          <w:tab w:val="left" w:pos="4500"/>
        </w:tabs>
        <w:ind w:firstLine="540"/>
        <w:rPr>
          <w:b/>
          <w:sz w:val="28"/>
          <w:szCs w:val="28"/>
        </w:rPr>
      </w:pPr>
      <w:r w:rsidRPr="00063432">
        <w:rPr>
          <w:sz w:val="28"/>
          <w:szCs w:val="28"/>
        </w:rPr>
        <w:t xml:space="preserve">Věc : </w:t>
      </w:r>
      <w:r w:rsidR="0087198D" w:rsidRPr="00063432">
        <w:rPr>
          <w:sz w:val="28"/>
          <w:szCs w:val="28"/>
        </w:rPr>
        <w:t xml:space="preserve"> </w:t>
      </w:r>
      <w:r w:rsidR="00FC0282" w:rsidRPr="00063432">
        <w:rPr>
          <w:b/>
          <w:sz w:val="28"/>
          <w:szCs w:val="28"/>
        </w:rPr>
        <w:t xml:space="preserve">VÝBĚROVÉ ŘÍZENÍ NA PRONÁJEM RYBNÍKA </w:t>
      </w:r>
    </w:p>
    <w:p w:rsidR="00FC0282" w:rsidRPr="00063432" w:rsidRDefault="00FC0282" w:rsidP="00FC0282">
      <w:pPr>
        <w:tabs>
          <w:tab w:val="left" w:pos="4320"/>
          <w:tab w:val="left" w:pos="4500"/>
        </w:tabs>
        <w:ind w:firstLine="540"/>
        <w:rPr>
          <w:b/>
          <w:sz w:val="28"/>
          <w:szCs w:val="28"/>
        </w:rPr>
      </w:pPr>
    </w:p>
    <w:p w:rsidR="00FC0282" w:rsidRPr="00063432" w:rsidRDefault="00FC0282" w:rsidP="00FC0282">
      <w:pPr>
        <w:tabs>
          <w:tab w:val="left" w:pos="4320"/>
          <w:tab w:val="left" w:pos="4500"/>
        </w:tabs>
        <w:ind w:firstLine="540"/>
      </w:pPr>
      <w:r w:rsidRPr="00063432">
        <w:t>Zastupitelstvo obce Častohostice  vyhlašuje výběrové řízení na pronájem obecního rybníka pč. 701/2 a 802/1.</w:t>
      </w:r>
    </w:p>
    <w:p w:rsidR="00FC0282" w:rsidRPr="00063432" w:rsidRDefault="00FC0282" w:rsidP="00FC0282">
      <w:pPr>
        <w:tabs>
          <w:tab w:val="left" w:pos="4320"/>
          <w:tab w:val="left" w:pos="4500"/>
        </w:tabs>
        <w:ind w:firstLine="540"/>
      </w:pPr>
      <w:r w:rsidRPr="00063432">
        <w:t>Podmínky pronájmu:</w:t>
      </w:r>
    </w:p>
    <w:p w:rsidR="00FC0282" w:rsidRPr="00063432" w:rsidRDefault="00FC0282" w:rsidP="00FC0282">
      <w:pPr>
        <w:tabs>
          <w:tab w:val="left" w:pos="4320"/>
          <w:tab w:val="left" w:pos="4500"/>
        </w:tabs>
      </w:pPr>
      <w:r w:rsidRPr="00063432">
        <w:t xml:space="preserve">-  V rybníce bude provozováno pouze sportovní rybaření,   je zakázán intenzivní a </w:t>
      </w:r>
    </w:p>
    <w:p w:rsidR="00FC0282" w:rsidRPr="00063432" w:rsidRDefault="00FC0282" w:rsidP="00FC0282">
      <w:pPr>
        <w:tabs>
          <w:tab w:val="left" w:pos="4320"/>
          <w:tab w:val="left" w:pos="4500"/>
        </w:tabs>
      </w:pPr>
      <w:r w:rsidRPr="00063432">
        <w:t xml:space="preserve">     polointenzivní chov ryb.</w:t>
      </w:r>
    </w:p>
    <w:p w:rsidR="00FC0282" w:rsidRPr="00063432" w:rsidRDefault="00FC0282" w:rsidP="00FC0282">
      <w:pPr>
        <w:tabs>
          <w:tab w:val="left" w:pos="4320"/>
          <w:tab w:val="left" w:pos="4500"/>
        </w:tabs>
      </w:pPr>
      <w:r w:rsidRPr="00063432">
        <w:t xml:space="preserve">- </w:t>
      </w:r>
      <w:r w:rsidR="00C424A8" w:rsidRPr="00063432">
        <w:t>Bude prováděna údržba a drobné opravy na náklady nájemníka.(</w:t>
      </w:r>
      <w:r w:rsidR="00063432" w:rsidRPr="00063432">
        <w:t>těsnost stavidel aj.)</w:t>
      </w:r>
    </w:p>
    <w:p w:rsidR="00C424A8" w:rsidRPr="00063432" w:rsidRDefault="00C424A8" w:rsidP="00FC0282">
      <w:pPr>
        <w:tabs>
          <w:tab w:val="left" w:pos="4320"/>
          <w:tab w:val="left" w:pos="4500"/>
        </w:tabs>
      </w:pPr>
      <w:r w:rsidRPr="00063432">
        <w:t xml:space="preserve">- Nájemce provede brigádnické hodiny ve prospěch obce v celkovém počtu minimálně </w:t>
      </w:r>
    </w:p>
    <w:p w:rsidR="00C424A8" w:rsidRPr="00063432" w:rsidRDefault="00C424A8" w:rsidP="00FC0282">
      <w:pPr>
        <w:tabs>
          <w:tab w:val="left" w:pos="4320"/>
          <w:tab w:val="left" w:pos="4500"/>
        </w:tabs>
      </w:pPr>
      <w:r w:rsidRPr="00063432">
        <w:t xml:space="preserve">  300hod /rok.</w:t>
      </w:r>
    </w:p>
    <w:p w:rsidR="00063432" w:rsidRPr="00063432" w:rsidRDefault="00063432" w:rsidP="00063432">
      <w:pPr>
        <w:tabs>
          <w:tab w:val="left" w:pos="4320"/>
          <w:tab w:val="left" w:pos="4500"/>
        </w:tabs>
      </w:pPr>
      <w:r w:rsidRPr="00063432">
        <w:t>-  Přihlášky je možné podat do 6.11.2017 do 16 hod na obecním úřadě.</w:t>
      </w:r>
    </w:p>
    <w:p w:rsidR="00063432" w:rsidRPr="00063432" w:rsidRDefault="00063432" w:rsidP="00063432">
      <w:pPr>
        <w:tabs>
          <w:tab w:val="left" w:pos="4320"/>
          <w:tab w:val="left" w:pos="4500"/>
        </w:tabs>
      </w:pPr>
      <w:r w:rsidRPr="00063432">
        <w:t xml:space="preserve">- Další informace lze získat na OÚ Častohostice </w:t>
      </w:r>
    </w:p>
    <w:p w:rsidR="00FC0282" w:rsidRPr="00063432" w:rsidRDefault="00FC0282" w:rsidP="00FC0282">
      <w:pPr>
        <w:tabs>
          <w:tab w:val="left" w:pos="4320"/>
          <w:tab w:val="left" w:pos="4500"/>
        </w:tabs>
      </w:pPr>
    </w:p>
    <w:p w:rsidR="0087198D" w:rsidRPr="00FC0282" w:rsidRDefault="0087198D" w:rsidP="00F54463">
      <w:pPr>
        <w:tabs>
          <w:tab w:val="left" w:pos="4320"/>
          <w:tab w:val="left" w:pos="4500"/>
        </w:tabs>
        <w:ind w:firstLine="540"/>
      </w:pPr>
    </w:p>
    <w:p w:rsidR="0087198D" w:rsidRDefault="0087198D" w:rsidP="00F54463">
      <w:pPr>
        <w:tabs>
          <w:tab w:val="left" w:pos="4320"/>
          <w:tab w:val="left" w:pos="4500"/>
        </w:tabs>
        <w:ind w:firstLine="540"/>
        <w:rPr>
          <w:b/>
          <w:sz w:val="28"/>
          <w:szCs w:val="28"/>
        </w:rPr>
      </w:pPr>
    </w:p>
    <w:p w:rsidR="00D9608A" w:rsidRDefault="00DE50F0" w:rsidP="00F54463">
      <w:pPr>
        <w:tabs>
          <w:tab w:val="left" w:pos="4320"/>
          <w:tab w:val="left" w:pos="4500"/>
        </w:tabs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9C2B12">
        <w:rPr>
          <w:sz w:val="28"/>
          <w:szCs w:val="28"/>
        </w:rPr>
        <w:t xml:space="preserve">                </w:t>
      </w:r>
    </w:p>
    <w:p w:rsidR="009C2B12" w:rsidRPr="0087198D" w:rsidRDefault="009C2B12" w:rsidP="00F54463">
      <w:pPr>
        <w:tabs>
          <w:tab w:val="left" w:pos="4320"/>
          <w:tab w:val="left" w:pos="4500"/>
        </w:tabs>
        <w:ind w:firstLine="540"/>
        <w:rPr>
          <w:sz w:val="22"/>
          <w:szCs w:val="22"/>
        </w:rPr>
      </w:pPr>
      <w:r w:rsidRPr="0087198D">
        <w:rPr>
          <w:sz w:val="22"/>
          <w:szCs w:val="22"/>
        </w:rPr>
        <w:t xml:space="preserve"> </w:t>
      </w:r>
      <w:r w:rsidR="00D9608A" w:rsidRPr="0087198D">
        <w:rPr>
          <w:sz w:val="22"/>
          <w:szCs w:val="22"/>
        </w:rPr>
        <w:t xml:space="preserve">                                          </w:t>
      </w:r>
      <w:r w:rsidR="00063432">
        <w:rPr>
          <w:sz w:val="22"/>
          <w:szCs w:val="22"/>
        </w:rPr>
        <w:t xml:space="preserve">                      </w:t>
      </w:r>
      <w:r w:rsidR="00D9608A" w:rsidRPr="0087198D">
        <w:rPr>
          <w:sz w:val="22"/>
          <w:szCs w:val="22"/>
        </w:rPr>
        <w:t xml:space="preserve">    </w:t>
      </w:r>
      <w:r w:rsidRPr="0087198D">
        <w:rPr>
          <w:sz w:val="22"/>
          <w:szCs w:val="22"/>
        </w:rPr>
        <w:t xml:space="preserve"> Bc.</w:t>
      </w:r>
      <w:r w:rsidR="00DE50F0" w:rsidRPr="0087198D">
        <w:rPr>
          <w:sz w:val="22"/>
          <w:szCs w:val="22"/>
        </w:rPr>
        <w:t xml:space="preserve">Vláčilová Marie                                            </w:t>
      </w:r>
      <w:r w:rsidRPr="0087198D">
        <w:rPr>
          <w:sz w:val="22"/>
          <w:szCs w:val="22"/>
        </w:rPr>
        <w:t xml:space="preserve">                                         </w:t>
      </w:r>
    </w:p>
    <w:p w:rsidR="00DE50F0" w:rsidRPr="0087198D" w:rsidRDefault="009C2B12" w:rsidP="00F54463">
      <w:pPr>
        <w:tabs>
          <w:tab w:val="left" w:pos="4320"/>
          <w:tab w:val="left" w:pos="4500"/>
        </w:tabs>
        <w:ind w:firstLine="540"/>
        <w:rPr>
          <w:sz w:val="22"/>
          <w:szCs w:val="22"/>
        </w:rPr>
      </w:pPr>
      <w:r w:rsidRPr="0087198D">
        <w:rPr>
          <w:sz w:val="22"/>
          <w:szCs w:val="22"/>
        </w:rPr>
        <w:t xml:space="preserve">                                                        </w:t>
      </w:r>
      <w:r w:rsidR="00063432">
        <w:rPr>
          <w:sz w:val="22"/>
          <w:szCs w:val="22"/>
        </w:rPr>
        <w:t xml:space="preserve">                 </w:t>
      </w:r>
      <w:r w:rsidRPr="0087198D">
        <w:rPr>
          <w:sz w:val="22"/>
          <w:szCs w:val="22"/>
        </w:rPr>
        <w:t xml:space="preserve">  </w:t>
      </w:r>
      <w:r w:rsidR="00DE50F0" w:rsidRPr="0087198D">
        <w:rPr>
          <w:sz w:val="22"/>
          <w:szCs w:val="22"/>
        </w:rPr>
        <w:t xml:space="preserve">starostka               </w:t>
      </w:r>
    </w:p>
    <w:p w:rsidR="00DE50F0" w:rsidRDefault="00DE50F0" w:rsidP="00F54463">
      <w:pPr>
        <w:tabs>
          <w:tab w:val="left" w:pos="4320"/>
          <w:tab w:val="left" w:pos="4500"/>
        </w:tabs>
        <w:ind w:firstLine="540"/>
        <w:rPr>
          <w:sz w:val="28"/>
          <w:szCs w:val="28"/>
        </w:rPr>
      </w:pPr>
    </w:p>
    <w:p w:rsidR="00DE50F0" w:rsidRPr="00DE50F0" w:rsidRDefault="00DE50F0" w:rsidP="00F54463">
      <w:pPr>
        <w:tabs>
          <w:tab w:val="left" w:pos="4320"/>
          <w:tab w:val="left" w:pos="4500"/>
        </w:tabs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:rsidR="003C1868" w:rsidRPr="00DE50F0" w:rsidRDefault="003C1868" w:rsidP="00F54463">
      <w:pPr>
        <w:tabs>
          <w:tab w:val="left" w:pos="4320"/>
          <w:tab w:val="left" w:pos="4500"/>
        </w:tabs>
        <w:ind w:firstLine="540"/>
        <w:rPr>
          <w:b/>
        </w:rPr>
      </w:pPr>
    </w:p>
    <w:p w:rsidR="00074C6E" w:rsidRDefault="00074C6E" w:rsidP="00F54463">
      <w:pPr>
        <w:tabs>
          <w:tab w:val="left" w:pos="4320"/>
          <w:tab w:val="left" w:pos="4500"/>
        </w:tabs>
        <w:ind w:firstLine="540"/>
      </w:pPr>
    </w:p>
    <w:p w:rsidR="00F73DE3" w:rsidRPr="009E7A7D" w:rsidRDefault="00074C6E" w:rsidP="00F73DE3">
      <w:pPr>
        <w:tabs>
          <w:tab w:val="left" w:pos="4320"/>
          <w:tab w:val="left" w:pos="4500"/>
        </w:tabs>
        <w:rPr>
          <w:i/>
          <w:iCs/>
        </w:rPr>
      </w:pPr>
      <w:r>
        <w:t xml:space="preserve"> </w:t>
      </w:r>
    </w:p>
    <w:p w:rsidR="009E7A7D" w:rsidRPr="009E7A7D" w:rsidRDefault="009E7A7D" w:rsidP="00E52F76">
      <w:pPr>
        <w:tabs>
          <w:tab w:val="left" w:pos="4320"/>
          <w:tab w:val="left" w:pos="4500"/>
        </w:tabs>
        <w:rPr>
          <w:i/>
          <w:iCs/>
        </w:rPr>
      </w:pPr>
    </w:p>
    <w:sectPr w:rsidR="009E7A7D" w:rsidRPr="009E7A7D" w:rsidSect="00D11F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71BC" w:rsidRDefault="005071BC">
      <w:r>
        <w:separator/>
      </w:r>
    </w:p>
  </w:endnote>
  <w:endnote w:type="continuationSeparator" w:id="1">
    <w:p w:rsidR="005071BC" w:rsidRDefault="005071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EC4" w:rsidRDefault="00860EC4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612" w:type="dxa"/>
      <w:jc w:val="center"/>
      <w:tblBorders>
        <w:top w:val="single" w:sz="4" w:space="0" w:color="auto"/>
      </w:tblBorders>
      <w:tblLayout w:type="fixed"/>
      <w:tblLook w:val="01E0"/>
    </w:tblPr>
    <w:tblGrid>
      <w:gridCol w:w="1948"/>
      <w:gridCol w:w="3352"/>
      <w:gridCol w:w="2013"/>
      <w:gridCol w:w="2232"/>
      <w:gridCol w:w="1067"/>
    </w:tblGrid>
    <w:tr w:rsidR="001B2FC9" w:rsidTr="00F73DE3">
      <w:trPr>
        <w:trHeight w:val="567"/>
        <w:jc w:val="center"/>
      </w:trPr>
      <w:tc>
        <w:tcPr>
          <w:tcW w:w="1948" w:type="dxa"/>
          <w:tcBorders>
            <w:top w:val="single" w:sz="4" w:space="0" w:color="auto"/>
          </w:tcBorders>
        </w:tcPr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Telefon: </w:t>
          </w:r>
          <w:r w:rsidR="00B3243A" w:rsidRPr="00F73DE3">
            <w:rPr>
              <w:sz w:val="22"/>
              <w:szCs w:val="22"/>
            </w:rPr>
            <w:fldChar w:fldCharType="begin"/>
          </w:r>
          <w:r w:rsidRPr="00F73DE3">
            <w:rPr>
              <w:sz w:val="22"/>
              <w:szCs w:val="22"/>
            </w:rPr>
            <w:instrText xml:space="preserve"> MERGEFIELD "telefon" </w:instrText>
          </w:r>
          <w:r w:rsidR="00B3243A" w:rsidRPr="00F73DE3">
            <w:rPr>
              <w:sz w:val="22"/>
              <w:szCs w:val="22"/>
            </w:rPr>
            <w:fldChar w:fldCharType="separate"/>
          </w:r>
          <w:r w:rsidR="00063432">
            <w:rPr>
              <w:noProof/>
              <w:sz w:val="22"/>
              <w:szCs w:val="22"/>
            </w:rPr>
            <w:t>«telefon»</w:t>
          </w:r>
          <w:r w:rsidR="00B3243A" w:rsidRPr="00F73DE3">
            <w:rPr>
              <w:sz w:val="22"/>
              <w:szCs w:val="22"/>
            </w:rPr>
            <w:fldChar w:fldCharType="end"/>
          </w:r>
        </w:p>
        <w:p w:rsidR="001B2FC9" w:rsidRPr="00F73DE3" w:rsidRDefault="00860EC4" w:rsidP="008F1BB1">
          <w:pPr>
            <w:pStyle w:val="Zpat"/>
            <w:rPr>
              <w:sz w:val="22"/>
              <w:szCs w:val="22"/>
            </w:rPr>
          </w:pPr>
          <w:r>
            <w:rPr>
              <w:sz w:val="22"/>
              <w:szCs w:val="22"/>
            </w:rPr>
            <w:t>724192144</w:t>
          </w:r>
        </w:p>
      </w:tc>
      <w:tc>
        <w:tcPr>
          <w:tcW w:w="3352" w:type="dxa"/>
          <w:tcBorders>
            <w:top w:val="single" w:sz="4" w:space="0" w:color="auto"/>
          </w:tcBorders>
        </w:tcPr>
        <w:p w:rsidR="00F73DE3" w:rsidRPr="00F73DE3" w:rsidRDefault="001B2FC9" w:rsidP="00F73DE3">
          <w:pPr>
            <w:ind w:right="742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 </w:t>
          </w:r>
          <w:hyperlink r:id="rId1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www.castohostice.cz</w:t>
            </w:r>
          </w:hyperlink>
        </w:p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E-mail: </w:t>
          </w:r>
          <w:hyperlink r:id="rId2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castohostice@volny.cz</w:t>
            </w:r>
          </w:hyperlink>
        </w:p>
      </w:tc>
      <w:tc>
        <w:tcPr>
          <w:tcW w:w="2013" w:type="dxa"/>
          <w:tcBorders>
            <w:top w:val="single" w:sz="4" w:space="0" w:color="auto"/>
          </w:tcBorders>
        </w:tcPr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Bankovní spojení:</w:t>
          </w:r>
        </w:p>
        <w:p w:rsidR="001B2FC9" w:rsidRPr="00F73DE3" w:rsidRDefault="00F73DE3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Sparkasse</w:t>
          </w:r>
        </w:p>
      </w:tc>
      <w:tc>
        <w:tcPr>
          <w:tcW w:w="2232" w:type="dxa"/>
          <w:tcBorders>
            <w:top w:val="single" w:sz="4" w:space="0" w:color="auto"/>
          </w:tcBorders>
        </w:tcPr>
        <w:p w:rsidR="001B2FC9" w:rsidRPr="00F73DE3" w:rsidRDefault="001B2FC9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Účet:</w:t>
          </w:r>
        </w:p>
        <w:p w:rsidR="001B2FC9" w:rsidRPr="00F73DE3" w:rsidRDefault="00F73DE3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2400001722/7940</w:t>
          </w:r>
        </w:p>
      </w:tc>
      <w:tc>
        <w:tcPr>
          <w:tcW w:w="1067" w:type="dxa"/>
          <w:tcBorders>
            <w:top w:val="single" w:sz="4" w:space="0" w:color="auto"/>
          </w:tcBorders>
        </w:tcPr>
        <w:p w:rsidR="001B2FC9" w:rsidRPr="00D61CDF" w:rsidRDefault="001B2FC9" w:rsidP="008F1BB1">
          <w:pPr>
            <w:pStyle w:val="Zpat"/>
            <w:rPr>
              <w:sz w:val="20"/>
              <w:szCs w:val="20"/>
            </w:rPr>
          </w:pPr>
        </w:p>
      </w:tc>
    </w:tr>
  </w:tbl>
  <w:p w:rsidR="00D61CDF" w:rsidRDefault="00D61CDF">
    <w:pPr>
      <w:pStyle w:val="Zpa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EC4" w:rsidRDefault="00860EC4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71BC" w:rsidRDefault="005071BC">
      <w:r>
        <w:separator/>
      </w:r>
    </w:p>
  </w:footnote>
  <w:footnote w:type="continuationSeparator" w:id="1">
    <w:p w:rsidR="005071BC" w:rsidRDefault="005071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EC4" w:rsidRDefault="00860EC4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EC4" w:rsidRDefault="00860EC4">
    <w:pPr>
      <w:pStyle w:val="Zhlav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EC4" w:rsidRDefault="00860EC4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053A4"/>
    <w:multiLevelType w:val="hybridMultilevel"/>
    <w:tmpl w:val="1AC666F6"/>
    <w:lvl w:ilvl="0" w:tplc="3E7A5908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4918EB"/>
    <w:multiLevelType w:val="hybridMultilevel"/>
    <w:tmpl w:val="68146714"/>
    <w:lvl w:ilvl="0" w:tplc="3BD8556C">
      <w:numFmt w:val="bullet"/>
      <w:lvlText w:val="-"/>
      <w:lvlJc w:val="left"/>
      <w:pPr>
        <w:ind w:left="90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100BCA"/>
    <w:multiLevelType w:val="hybridMultilevel"/>
    <w:tmpl w:val="819CCC1A"/>
    <w:lvl w:ilvl="0" w:tplc="3BD8556C">
      <w:numFmt w:val="bullet"/>
      <w:lvlText w:val="-"/>
      <w:lvlJc w:val="left"/>
      <w:pPr>
        <w:ind w:left="90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>
    <w:nsid w:val="5EDF6075"/>
    <w:multiLevelType w:val="hybridMultilevel"/>
    <w:tmpl w:val="9B382450"/>
    <w:lvl w:ilvl="0" w:tplc="0610174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20" w:hanging="360"/>
      </w:pPr>
    </w:lvl>
    <w:lvl w:ilvl="2" w:tplc="0405001B" w:tentative="1">
      <w:start w:val="1"/>
      <w:numFmt w:val="lowerRoman"/>
      <w:lvlText w:val="%3."/>
      <w:lvlJc w:val="right"/>
      <w:pPr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ind w:left="4500" w:hanging="180"/>
      </w:pPr>
    </w:lvl>
    <w:lvl w:ilvl="6" w:tplc="0405000F" w:tentative="1">
      <w:start w:val="1"/>
      <w:numFmt w:val="decimal"/>
      <w:lvlText w:val="%7."/>
      <w:lvlJc w:val="left"/>
      <w:pPr>
        <w:ind w:left="5220" w:hanging="360"/>
      </w:pPr>
    </w:lvl>
    <w:lvl w:ilvl="7" w:tplc="04050019" w:tentative="1">
      <w:start w:val="1"/>
      <w:numFmt w:val="lowerLetter"/>
      <w:lvlText w:val="%8."/>
      <w:lvlJc w:val="left"/>
      <w:pPr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45C5D63"/>
    <w:multiLevelType w:val="hybridMultilevel"/>
    <w:tmpl w:val="09DEEFF4"/>
    <w:lvl w:ilvl="0" w:tplc="071AE8F8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8601DE"/>
    <w:multiLevelType w:val="hybridMultilevel"/>
    <w:tmpl w:val="0908B524"/>
    <w:lvl w:ilvl="0" w:tplc="821A82DE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9856A7"/>
    <w:multiLevelType w:val="hybridMultilevel"/>
    <w:tmpl w:val="F1FA9C4C"/>
    <w:lvl w:ilvl="0" w:tplc="8CAC3510">
      <w:numFmt w:val="bullet"/>
      <w:lvlText w:val="-"/>
      <w:lvlJc w:val="left"/>
      <w:pPr>
        <w:ind w:left="90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F73DE3"/>
    <w:rsid w:val="00035DD4"/>
    <w:rsid w:val="000374F1"/>
    <w:rsid w:val="00063432"/>
    <w:rsid w:val="00074C6E"/>
    <w:rsid w:val="0009061F"/>
    <w:rsid w:val="00092ADD"/>
    <w:rsid w:val="000A07EE"/>
    <w:rsid w:val="000B27EE"/>
    <w:rsid w:val="000F7FF0"/>
    <w:rsid w:val="001010F3"/>
    <w:rsid w:val="00104AFF"/>
    <w:rsid w:val="0010581D"/>
    <w:rsid w:val="001B2FC9"/>
    <w:rsid w:val="001D281E"/>
    <w:rsid w:val="001F76B4"/>
    <w:rsid w:val="00203E80"/>
    <w:rsid w:val="00204091"/>
    <w:rsid w:val="002050A6"/>
    <w:rsid w:val="00255C6B"/>
    <w:rsid w:val="00291737"/>
    <w:rsid w:val="002B212F"/>
    <w:rsid w:val="002B7FA4"/>
    <w:rsid w:val="00332566"/>
    <w:rsid w:val="0033486D"/>
    <w:rsid w:val="00343F2E"/>
    <w:rsid w:val="003564B0"/>
    <w:rsid w:val="003915EF"/>
    <w:rsid w:val="003B08D8"/>
    <w:rsid w:val="003C1868"/>
    <w:rsid w:val="003F0919"/>
    <w:rsid w:val="00426763"/>
    <w:rsid w:val="00434F09"/>
    <w:rsid w:val="0043712F"/>
    <w:rsid w:val="004A544A"/>
    <w:rsid w:val="004C41AA"/>
    <w:rsid w:val="004E5BDD"/>
    <w:rsid w:val="004F008E"/>
    <w:rsid w:val="005071BC"/>
    <w:rsid w:val="00554FA0"/>
    <w:rsid w:val="00566E6A"/>
    <w:rsid w:val="0057217A"/>
    <w:rsid w:val="00585A35"/>
    <w:rsid w:val="005A4D0C"/>
    <w:rsid w:val="005B348F"/>
    <w:rsid w:val="005C76AE"/>
    <w:rsid w:val="005D55FB"/>
    <w:rsid w:val="006143F4"/>
    <w:rsid w:val="00646150"/>
    <w:rsid w:val="00674774"/>
    <w:rsid w:val="0069461B"/>
    <w:rsid w:val="006E5650"/>
    <w:rsid w:val="006E57B6"/>
    <w:rsid w:val="00755EB5"/>
    <w:rsid w:val="007616A4"/>
    <w:rsid w:val="0076490B"/>
    <w:rsid w:val="0076676D"/>
    <w:rsid w:val="007A13B8"/>
    <w:rsid w:val="007B2509"/>
    <w:rsid w:val="007B2FCF"/>
    <w:rsid w:val="007B4614"/>
    <w:rsid w:val="00806A13"/>
    <w:rsid w:val="00821189"/>
    <w:rsid w:val="0083233D"/>
    <w:rsid w:val="00852551"/>
    <w:rsid w:val="00860EC4"/>
    <w:rsid w:val="0087198D"/>
    <w:rsid w:val="00896BAB"/>
    <w:rsid w:val="008B61B5"/>
    <w:rsid w:val="008E56CF"/>
    <w:rsid w:val="008F1BB1"/>
    <w:rsid w:val="00900C00"/>
    <w:rsid w:val="00901E6B"/>
    <w:rsid w:val="00907B1A"/>
    <w:rsid w:val="00922C92"/>
    <w:rsid w:val="00930943"/>
    <w:rsid w:val="009A5D72"/>
    <w:rsid w:val="009B4E19"/>
    <w:rsid w:val="009C2B12"/>
    <w:rsid w:val="009E6FD9"/>
    <w:rsid w:val="009E7A7D"/>
    <w:rsid w:val="009F618E"/>
    <w:rsid w:val="00A042DA"/>
    <w:rsid w:val="00A154D2"/>
    <w:rsid w:val="00A82DAC"/>
    <w:rsid w:val="00A84260"/>
    <w:rsid w:val="00A96CF4"/>
    <w:rsid w:val="00A9752D"/>
    <w:rsid w:val="00AC7E28"/>
    <w:rsid w:val="00AE560B"/>
    <w:rsid w:val="00AF1208"/>
    <w:rsid w:val="00B16714"/>
    <w:rsid w:val="00B3243A"/>
    <w:rsid w:val="00B45426"/>
    <w:rsid w:val="00B5260B"/>
    <w:rsid w:val="00B570BE"/>
    <w:rsid w:val="00B615F7"/>
    <w:rsid w:val="00C14B34"/>
    <w:rsid w:val="00C424A8"/>
    <w:rsid w:val="00C62203"/>
    <w:rsid w:val="00C80ACE"/>
    <w:rsid w:val="00C917CB"/>
    <w:rsid w:val="00CB54A3"/>
    <w:rsid w:val="00CF05FD"/>
    <w:rsid w:val="00CF577B"/>
    <w:rsid w:val="00D11F88"/>
    <w:rsid w:val="00D3078E"/>
    <w:rsid w:val="00D46937"/>
    <w:rsid w:val="00D61CDF"/>
    <w:rsid w:val="00D657AD"/>
    <w:rsid w:val="00D732D6"/>
    <w:rsid w:val="00D9608A"/>
    <w:rsid w:val="00DC5465"/>
    <w:rsid w:val="00DE50F0"/>
    <w:rsid w:val="00DF25EF"/>
    <w:rsid w:val="00E05736"/>
    <w:rsid w:val="00E25E85"/>
    <w:rsid w:val="00E45B6C"/>
    <w:rsid w:val="00E52F76"/>
    <w:rsid w:val="00E60B5E"/>
    <w:rsid w:val="00E62D5E"/>
    <w:rsid w:val="00E7661A"/>
    <w:rsid w:val="00E8779E"/>
    <w:rsid w:val="00E95AE2"/>
    <w:rsid w:val="00EA1A89"/>
    <w:rsid w:val="00EA42EB"/>
    <w:rsid w:val="00EB778F"/>
    <w:rsid w:val="00EC2FE8"/>
    <w:rsid w:val="00EE599F"/>
    <w:rsid w:val="00F053BC"/>
    <w:rsid w:val="00F17576"/>
    <w:rsid w:val="00F43A8F"/>
    <w:rsid w:val="00F452E8"/>
    <w:rsid w:val="00F47774"/>
    <w:rsid w:val="00F54463"/>
    <w:rsid w:val="00F73DE3"/>
    <w:rsid w:val="00F9672C"/>
    <w:rsid w:val="00FB56E4"/>
    <w:rsid w:val="00FC02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11F88"/>
    <w:rPr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52F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5260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5260B"/>
    <w:rPr>
      <w:rFonts w:ascii="Tahoma" w:hAnsi="Tahoma" w:cs="Tahoma"/>
      <w:sz w:val="16"/>
      <w:szCs w:val="16"/>
      <w:lang w:eastAsia="zh-CN"/>
    </w:rPr>
  </w:style>
  <w:style w:type="character" w:styleId="Hypertextovodkaz">
    <w:name w:val="Hyperlink"/>
    <w:basedOn w:val="Standardnpsmoodstavce"/>
    <w:uiPriority w:val="99"/>
    <w:unhideWhenUsed/>
    <w:rsid w:val="00F73DE3"/>
    <w:rPr>
      <w:color w:val="0000FF"/>
      <w:u w:val="single"/>
    </w:rPr>
  </w:style>
  <w:style w:type="paragraph" w:customStyle="1" w:styleId="Styl">
    <w:name w:val="Styl"/>
    <w:rsid w:val="003564B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astohostice@volny.cz" TargetMode="External"/><Relationship Id="rId1" Type="http://schemas.openxmlformats.org/officeDocument/2006/relationships/hyperlink" Target="http://www.castohostice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bce\&#268;astohostice\&#352;ablona%20-%20obec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640EB-2377-4CBC-AF33-371374C30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Šablona - obec</Template>
  <TotalTime>8</TotalTime>
  <Pages>1</Pages>
  <Words>199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«obchJmeno»</vt:lpstr>
    </vt:vector>
  </TitlesOfParts>
  <Company>Y</Company>
  <LinksUpToDate>false</LinksUpToDate>
  <CharactersWithSpaces>1372</CharactersWithSpaces>
  <SharedDoc>false</SharedDoc>
  <HLinks>
    <vt:vector size="12" baseType="variant">
      <vt:variant>
        <vt:i4>7340104</vt:i4>
      </vt:variant>
      <vt:variant>
        <vt:i4>6</vt:i4>
      </vt:variant>
      <vt:variant>
        <vt:i4>0</vt:i4>
      </vt:variant>
      <vt:variant>
        <vt:i4>5</vt:i4>
      </vt:variant>
      <vt:variant>
        <vt:lpwstr>mailto:castohostice@volny.cz</vt:lpwstr>
      </vt:variant>
      <vt:variant>
        <vt:lpwstr/>
      </vt:variant>
      <vt:variant>
        <vt:i4>7864369</vt:i4>
      </vt:variant>
      <vt:variant>
        <vt:i4>3</vt:i4>
      </vt:variant>
      <vt:variant>
        <vt:i4>0</vt:i4>
      </vt:variant>
      <vt:variant>
        <vt:i4>5</vt:i4>
      </vt:variant>
      <vt:variant>
        <vt:lpwstr>http://www.castohostice.cz/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«obchJmeno»</dc:title>
  <dc:creator>Petr</dc:creator>
  <cp:lastModifiedBy>Obec</cp:lastModifiedBy>
  <cp:revision>2</cp:revision>
  <cp:lastPrinted>2017-10-15T08:44:00Z</cp:lastPrinted>
  <dcterms:created xsi:type="dcterms:W3CDTF">2017-10-15T08:46:00Z</dcterms:created>
  <dcterms:modified xsi:type="dcterms:W3CDTF">2017-10-15T08:46:00Z</dcterms:modified>
</cp:coreProperties>
</file>