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F76" w:rsidRPr="00B5260B" w:rsidRDefault="00F5661B" w:rsidP="00AC7E2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-213995</wp:posOffset>
            </wp:positionH>
            <wp:positionV relativeFrom="paragraph">
              <wp:posOffset>-309245</wp:posOffset>
            </wp:positionV>
            <wp:extent cx="1038225" cy="1400175"/>
            <wp:effectExtent l="19050" t="0" r="9525" b="0"/>
            <wp:wrapNone/>
            <wp:docPr id="2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60CF4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F17576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260CF4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B5260B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E52F76" w:rsidRPr="00F73DE3" w:rsidRDefault="00260CF4" w:rsidP="00AC7E2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D732D6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F73DE3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F73DE3" w:rsidRPr="00F73DE3">
        <w:rPr>
          <w:sz w:val="22"/>
          <w:szCs w:val="22"/>
        </w:rPr>
        <w:t>67602 Moravské Budějovice</w:t>
      </w:r>
      <w:r w:rsidR="00F73DE3">
        <w:rPr>
          <w:sz w:val="22"/>
          <w:szCs w:val="22"/>
        </w:rPr>
        <w:br/>
      </w:r>
      <w:r w:rsidR="00F73DE3" w:rsidRPr="00F73DE3">
        <w:rPr>
          <w:sz w:val="22"/>
          <w:szCs w:val="22"/>
        </w:rPr>
        <w:t>IČ: 60419466</w:t>
      </w:r>
    </w:p>
    <w:p w:rsidR="00E52F76" w:rsidRDefault="00E52F76"/>
    <w:p w:rsidR="00755EB5" w:rsidRDefault="00755EB5" w:rsidP="00F54463">
      <w:pPr>
        <w:tabs>
          <w:tab w:val="left" w:pos="4320"/>
          <w:tab w:val="left" w:pos="4500"/>
        </w:tabs>
        <w:ind w:firstLine="540"/>
      </w:pPr>
    </w:p>
    <w:p w:rsidR="00F5661B" w:rsidRDefault="00F5661B" w:rsidP="00F5661B">
      <w:pPr>
        <w:pBdr>
          <w:bottom w:val="single" w:sz="6" w:space="1" w:color="auto"/>
        </w:pBdr>
        <w:autoSpaceDE w:val="0"/>
        <w:autoSpaceDN w:val="0"/>
        <w:adjustRightInd w:val="0"/>
        <w:rPr>
          <w:bCs/>
          <w:sz w:val="28"/>
          <w:szCs w:val="28"/>
        </w:rPr>
      </w:pPr>
    </w:p>
    <w:p w:rsidR="00183300" w:rsidRDefault="00D47417" w:rsidP="00D47417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t>Informace o konání ustavujícího zasedání  nově zvoleného Zastupitelstva obce Častohostice</w:t>
      </w:r>
    </w:p>
    <w:p w:rsidR="00D47417" w:rsidRPr="006A7899" w:rsidRDefault="00D47417" w:rsidP="00D47417">
      <w:pPr>
        <w:autoSpaceDE w:val="0"/>
        <w:autoSpaceDN w:val="0"/>
        <w:adjustRightInd w:val="0"/>
        <w:jc w:val="center"/>
        <w:rPr>
          <w:bCs/>
        </w:rPr>
      </w:pPr>
    </w:p>
    <w:p w:rsidR="00D47417" w:rsidRPr="006A7899" w:rsidRDefault="00D47417" w:rsidP="00D47417">
      <w:pPr>
        <w:autoSpaceDE w:val="0"/>
        <w:autoSpaceDN w:val="0"/>
        <w:adjustRightInd w:val="0"/>
        <w:rPr>
          <w:bCs/>
        </w:rPr>
      </w:pPr>
      <w:r w:rsidRPr="006A7899">
        <w:rPr>
          <w:bCs/>
        </w:rPr>
        <w:t>Obecní úřad Častohostice v souladu s ustanovením §93odst.1zakona č.128Sb.,o obcích,v platném znění, informuje o konání ustavujícího zasedání Zastupitelstva obce Častohostice, svolaného dosavadní starostkou obce Bc. Marií Vláčilovou v souladu s §91 odsd.1 zákona  o obcích.</w:t>
      </w:r>
    </w:p>
    <w:p w:rsidR="00D47417" w:rsidRPr="006A7899" w:rsidRDefault="00D47417" w:rsidP="00D47417">
      <w:pPr>
        <w:autoSpaceDE w:val="0"/>
        <w:autoSpaceDN w:val="0"/>
        <w:adjustRightInd w:val="0"/>
        <w:rPr>
          <w:bCs/>
        </w:rPr>
      </w:pPr>
    </w:p>
    <w:p w:rsidR="006A7899" w:rsidRPr="006A7899" w:rsidRDefault="00D47417" w:rsidP="00D47417">
      <w:pPr>
        <w:autoSpaceDE w:val="0"/>
        <w:autoSpaceDN w:val="0"/>
        <w:adjustRightInd w:val="0"/>
        <w:rPr>
          <w:bCs/>
        </w:rPr>
      </w:pPr>
      <w:r w:rsidRPr="006A7899">
        <w:rPr>
          <w:bCs/>
        </w:rPr>
        <w:t xml:space="preserve">Místo konání : místnost obecního úřadu Častohostice </w:t>
      </w:r>
    </w:p>
    <w:p w:rsidR="00D47417" w:rsidRPr="006A7899" w:rsidRDefault="00D47417" w:rsidP="00D47417">
      <w:pPr>
        <w:autoSpaceDE w:val="0"/>
        <w:autoSpaceDN w:val="0"/>
        <w:adjustRightInd w:val="0"/>
        <w:rPr>
          <w:bCs/>
        </w:rPr>
      </w:pPr>
      <w:r w:rsidRPr="006A7899">
        <w:rPr>
          <w:bCs/>
        </w:rPr>
        <w:t>Doba konání:  31.10.2018 v 18 hod</w:t>
      </w:r>
    </w:p>
    <w:p w:rsidR="006A7899" w:rsidRPr="006A7899" w:rsidRDefault="006A7899" w:rsidP="00D47417">
      <w:pPr>
        <w:autoSpaceDE w:val="0"/>
        <w:autoSpaceDN w:val="0"/>
        <w:adjustRightInd w:val="0"/>
        <w:rPr>
          <w:bCs/>
        </w:rPr>
      </w:pPr>
    </w:p>
    <w:p w:rsidR="00D47417" w:rsidRPr="006A7899" w:rsidRDefault="00D47417" w:rsidP="00D47417">
      <w:pPr>
        <w:autoSpaceDE w:val="0"/>
        <w:autoSpaceDN w:val="0"/>
        <w:adjustRightInd w:val="0"/>
        <w:rPr>
          <w:bCs/>
        </w:rPr>
      </w:pPr>
      <w:r w:rsidRPr="006A7899">
        <w:rPr>
          <w:bCs/>
        </w:rPr>
        <w:t>Program: 1. Určení zapisovatele zápisu, ověřovatelů zápisu.</w:t>
      </w:r>
    </w:p>
    <w:p w:rsidR="006A7899" w:rsidRPr="006A7899" w:rsidRDefault="00D47417" w:rsidP="00D47417">
      <w:pPr>
        <w:autoSpaceDE w:val="0"/>
        <w:autoSpaceDN w:val="0"/>
        <w:adjustRightInd w:val="0"/>
        <w:rPr>
          <w:bCs/>
        </w:rPr>
      </w:pPr>
      <w:r w:rsidRPr="006A7899">
        <w:rPr>
          <w:bCs/>
        </w:rPr>
        <w:t xml:space="preserve">                 2.</w:t>
      </w:r>
      <w:r w:rsidR="006A7899" w:rsidRPr="006A7899">
        <w:rPr>
          <w:bCs/>
        </w:rPr>
        <w:t xml:space="preserve"> Složení slibu zastupitelů</w:t>
      </w:r>
    </w:p>
    <w:p w:rsidR="00D47417" w:rsidRPr="006A7899" w:rsidRDefault="006A7899" w:rsidP="00D47417">
      <w:pPr>
        <w:autoSpaceDE w:val="0"/>
        <w:autoSpaceDN w:val="0"/>
        <w:adjustRightInd w:val="0"/>
        <w:rPr>
          <w:bCs/>
        </w:rPr>
      </w:pPr>
      <w:r w:rsidRPr="006A7899">
        <w:rPr>
          <w:bCs/>
        </w:rPr>
        <w:t xml:space="preserve">                 3. </w:t>
      </w:r>
      <w:r w:rsidR="00D47417" w:rsidRPr="006A7899">
        <w:rPr>
          <w:bCs/>
        </w:rPr>
        <w:t>Schválení</w:t>
      </w:r>
      <w:r w:rsidRPr="006A7899">
        <w:rPr>
          <w:bCs/>
        </w:rPr>
        <w:t xml:space="preserve"> </w:t>
      </w:r>
      <w:r w:rsidR="00D47417" w:rsidRPr="006A7899">
        <w:rPr>
          <w:bCs/>
        </w:rPr>
        <w:t>programu</w:t>
      </w:r>
    </w:p>
    <w:p w:rsidR="00D47417" w:rsidRPr="006A7899" w:rsidRDefault="00D47417" w:rsidP="00D47417">
      <w:pPr>
        <w:autoSpaceDE w:val="0"/>
        <w:autoSpaceDN w:val="0"/>
        <w:adjustRightInd w:val="0"/>
        <w:rPr>
          <w:bCs/>
        </w:rPr>
      </w:pPr>
      <w:r w:rsidRPr="006A7899">
        <w:rPr>
          <w:bCs/>
        </w:rPr>
        <w:t xml:space="preserve">                 </w:t>
      </w:r>
      <w:r w:rsidR="006A7899" w:rsidRPr="006A7899">
        <w:rPr>
          <w:bCs/>
        </w:rPr>
        <w:t>4</w:t>
      </w:r>
      <w:r w:rsidRPr="006A7899">
        <w:rPr>
          <w:bCs/>
        </w:rPr>
        <w:t>. Volba starosty</w:t>
      </w:r>
      <w:r w:rsidR="006A7899" w:rsidRPr="006A7899">
        <w:rPr>
          <w:bCs/>
        </w:rPr>
        <w:t>, místostarosty</w:t>
      </w:r>
    </w:p>
    <w:p w:rsidR="006A7899" w:rsidRPr="006A7899" w:rsidRDefault="006A7899" w:rsidP="00D47417">
      <w:pPr>
        <w:autoSpaceDE w:val="0"/>
        <w:autoSpaceDN w:val="0"/>
        <w:adjustRightInd w:val="0"/>
        <w:rPr>
          <w:bCs/>
        </w:rPr>
      </w:pPr>
      <w:r w:rsidRPr="006A7899">
        <w:rPr>
          <w:bCs/>
        </w:rPr>
        <w:t xml:space="preserve">                 5.  Zřízení finančního a kontrolního výboru</w:t>
      </w:r>
    </w:p>
    <w:p w:rsidR="006A7899" w:rsidRPr="006A7899" w:rsidRDefault="006A7899" w:rsidP="00D47417">
      <w:pPr>
        <w:autoSpaceDE w:val="0"/>
        <w:autoSpaceDN w:val="0"/>
        <w:adjustRightInd w:val="0"/>
        <w:rPr>
          <w:bCs/>
        </w:rPr>
      </w:pPr>
      <w:r w:rsidRPr="006A7899">
        <w:rPr>
          <w:bCs/>
        </w:rPr>
        <w:t xml:space="preserve">                 6. Rozhodnutí o odměnách za výkon funkcí neuvolněných členů zastupitelstva</w:t>
      </w:r>
    </w:p>
    <w:p w:rsidR="006A7899" w:rsidRPr="006A7899" w:rsidRDefault="006A7899" w:rsidP="00D47417">
      <w:pPr>
        <w:autoSpaceDE w:val="0"/>
        <w:autoSpaceDN w:val="0"/>
        <w:adjustRightInd w:val="0"/>
        <w:rPr>
          <w:bCs/>
        </w:rPr>
      </w:pPr>
      <w:r w:rsidRPr="006A7899">
        <w:rPr>
          <w:bCs/>
        </w:rPr>
        <w:t xml:space="preserve">                 7. Diskuse </w:t>
      </w:r>
    </w:p>
    <w:p w:rsidR="00F5661B" w:rsidRPr="006A7899" w:rsidRDefault="00F5661B" w:rsidP="00F5661B">
      <w:pPr>
        <w:autoSpaceDE w:val="0"/>
        <w:autoSpaceDN w:val="0"/>
        <w:adjustRightInd w:val="0"/>
        <w:rPr>
          <w:bCs/>
        </w:rPr>
      </w:pPr>
    </w:p>
    <w:p w:rsidR="00F5661B" w:rsidRPr="006A7899" w:rsidRDefault="00F5661B" w:rsidP="00F5661B">
      <w:pPr>
        <w:tabs>
          <w:tab w:val="left" w:pos="4320"/>
          <w:tab w:val="left" w:pos="4500"/>
        </w:tabs>
        <w:ind w:firstLine="540"/>
      </w:pPr>
    </w:p>
    <w:p w:rsidR="00F5661B" w:rsidRDefault="00F5661B" w:rsidP="00F5661B">
      <w:pPr>
        <w:tabs>
          <w:tab w:val="left" w:pos="4320"/>
          <w:tab w:val="left" w:pos="4500"/>
        </w:tabs>
        <w:ind w:firstLine="540"/>
        <w:rPr>
          <w:bCs/>
        </w:rPr>
      </w:pPr>
    </w:p>
    <w:p w:rsidR="006A7899" w:rsidRDefault="006A7899" w:rsidP="00F5661B">
      <w:pPr>
        <w:tabs>
          <w:tab w:val="left" w:pos="4320"/>
          <w:tab w:val="left" w:pos="4500"/>
        </w:tabs>
        <w:ind w:firstLine="540"/>
        <w:rPr>
          <w:bCs/>
        </w:rPr>
      </w:pPr>
    </w:p>
    <w:p w:rsidR="006A7899" w:rsidRDefault="006A7899" w:rsidP="00F5661B">
      <w:pPr>
        <w:tabs>
          <w:tab w:val="left" w:pos="4320"/>
          <w:tab w:val="left" w:pos="4500"/>
        </w:tabs>
        <w:ind w:firstLine="540"/>
        <w:rPr>
          <w:bCs/>
        </w:rPr>
      </w:pPr>
      <w:r>
        <w:rPr>
          <w:bCs/>
        </w:rPr>
        <w:t xml:space="preserve"> V Častohosticích  20.10.2018</w:t>
      </w:r>
    </w:p>
    <w:p w:rsidR="006A7899" w:rsidRDefault="006A7899" w:rsidP="00F5661B">
      <w:pPr>
        <w:tabs>
          <w:tab w:val="left" w:pos="4320"/>
          <w:tab w:val="left" w:pos="4500"/>
        </w:tabs>
        <w:ind w:firstLine="540"/>
        <w:rPr>
          <w:bCs/>
        </w:rPr>
      </w:pPr>
    </w:p>
    <w:p w:rsidR="006A7899" w:rsidRDefault="006A7899" w:rsidP="00F5661B">
      <w:pPr>
        <w:tabs>
          <w:tab w:val="left" w:pos="4320"/>
          <w:tab w:val="left" w:pos="4500"/>
        </w:tabs>
        <w:ind w:firstLine="540"/>
        <w:rPr>
          <w:bCs/>
        </w:rPr>
      </w:pPr>
    </w:p>
    <w:p w:rsidR="006A7899" w:rsidRDefault="006A7899" w:rsidP="00F5661B">
      <w:pPr>
        <w:tabs>
          <w:tab w:val="left" w:pos="4320"/>
          <w:tab w:val="left" w:pos="4500"/>
        </w:tabs>
        <w:ind w:firstLine="540"/>
        <w:rPr>
          <w:bCs/>
        </w:rPr>
      </w:pPr>
    </w:p>
    <w:p w:rsidR="006A7899" w:rsidRDefault="006A7899" w:rsidP="00F5661B">
      <w:pPr>
        <w:tabs>
          <w:tab w:val="left" w:pos="4320"/>
          <w:tab w:val="left" w:pos="4500"/>
        </w:tabs>
        <w:ind w:firstLine="540"/>
        <w:rPr>
          <w:bCs/>
        </w:rPr>
      </w:pPr>
    </w:p>
    <w:p w:rsidR="006A7899" w:rsidRDefault="006A7899" w:rsidP="00F5661B">
      <w:pPr>
        <w:tabs>
          <w:tab w:val="left" w:pos="4320"/>
          <w:tab w:val="left" w:pos="4500"/>
        </w:tabs>
        <w:ind w:firstLine="540"/>
        <w:rPr>
          <w:bCs/>
        </w:rPr>
      </w:pPr>
    </w:p>
    <w:p w:rsidR="006A7899" w:rsidRPr="006A7899" w:rsidRDefault="006A7899" w:rsidP="00F5661B">
      <w:pPr>
        <w:tabs>
          <w:tab w:val="left" w:pos="4320"/>
          <w:tab w:val="left" w:pos="4500"/>
        </w:tabs>
        <w:ind w:firstLine="540"/>
        <w:rPr>
          <w:bCs/>
        </w:rPr>
      </w:pPr>
      <w:r>
        <w:rPr>
          <w:bCs/>
        </w:rPr>
        <w:t>Vyvěšeno : 20.10.2018</w:t>
      </w:r>
    </w:p>
    <w:p w:rsidR="00E60B5E" w:rsidRPr="005A4D0C" w:rsidRDefault="00E60B5E" w:rsidP="005A4D0C">
      <w:pPr>
        <w:tabs>
          <w:tab w:val="left" w:pos="4320"/>
          <w:tab w:val="left" w:pos="4500"/>
        </w:tabs>
        <w:rPr>
          <w:bCs/>
          <w:sz w:val="28"/>
          <w:szCs w:val="28"/>
        </w:rPr>
      </w:pPr>
    </w:p>
    <w:p w:rsidR="003C1868" w:rsidRPr="005A4D0C" w:rsidRDefault="00E05736" w:rsidP="00F54463">
      <w:pPr>
        <w:tabs>
          <w:tab w:val="left" w:pos="4320"/>
          <w:tab w:val="left" w:pos="4500"/>
        </w:tabs>
        <w:ind w:firstLine="540"/>
        <w:rPr>
          <w:sz w:val="28"/>
          <w:szCs w:val="28"/>
        </w:rPr>
      </w:pPr>
      <w:r w:rsidRPr="005A4D0C">
        <w:rPr>
          <w:sz w:val="28"/>
          <w:szCs w:val="28"/>
        </w:rPr>
        <w:tab/>
      </w:r>
    </w:p>
    <w:p w:rsidR="003C1868" w:rsidRPr="00907B1A" w:rsidRDefault="00E62D5E" w:rsidP="00F54463">
      <w:pPr>
        <w:tabs>
          <w:tab w:val="left" w:pos="4320"/>
          <w:tab w:val="left" w:pos="4500"/>
        </w:tabs>
        <w:ind w:firstLine="540"/>
        <w:rPr>
          <w:sz w:val="28"/>
          <w:szCs w:val="28"/>
        </w:rPr>
      </w:pPr>
      <w:r w:rsidRPr="00907B1A">
        <w:rPr>
          <w:sz w:val="28"/>
          <w:szCs w:val="28"/>
        </w:rPr>
        <w:tab/>
      </w:r>
    </w:p>
    <w:p w:rsidR="003C1868" w:rsidRDefault="003C1868" w:rsidP="00F54463">
      <w:pPr>
        <w:tabs>
          <w:tab w:val="left" w:pos="4320"/>
          <w:tab w:val="left" w:pos="4500"/>
        </w:tabs>
        <w:ind w:firstLine="540"/>
      </w:pPr>
    </w:p>
    <w:p w:rsidR="003C1868" w:rsidRDefault="003C1868" w:rsidP="00F54463">
      <w:pPr>
        <w:tabs>
          <w:tab w:val="left" w:pos="4320"/>
          <w:tab w:val="left" w:pos="4500"/>
        </w:tabs>
        <w:ind w:firstLine="540"/>
      </w:pPr>
    </w:p>
    <w:p w:rsidR="00074C6E" w:rsidRDefault="00074C6E" w:rsidP="00F54463">
      <w:pPr>
        <w:tabs>
          <w:tab w:val="left" w:pos="4320"/>
          <w:tab w:val="left" w:pos="4500"/>
        </w:tabs>
        <w:ind w:firstLine="540"/>
      </w:pPr>
    </w:p>
    <w:p w:rsidR="00F73DE3" w:rsidRPr="009E7A7D" w:rsidRDefault="00F73DE3" w:rsidP="00F73DE3">
      <w:pPr>
        <w:tabs>
          <w:tab w:val="left" w:pos="4320"/>
          <w:tab w:val="left" w:pos="4500"/>
        </w:tabs>
        <w:rPr>
          <w:i/>
          <w:iCs/>
        </w:rPr>
      </w:pPr>
    </w:p>
    <w:p w:rsidR="009E7A7D" w:rsidRPr="009E7A7D" w:rsidRDefault="009E7A7D" w:rsidP="00E52F76">
      <w:pPr>
        <w:tabs>
          <w:tab w:val="left" w:pos="4320"/>
          <w:tab w:val="left" w:pos="4500"/>
        </w:tabs>
        <w:rPr>
          <w:i/>
          <w:iCs/>
        </w:rPr>
      </w:pPr>
    </w:p>
    <w:sectPr w:rsidR="009E7A7D" w:rsidRPr="009E7A7D" w:rsidSect="00D11F8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3A56" w:rsidRDefault="00863A56">
      <w:r>
        <w:separator/>
      </w:r>
    </w:p>
  </w:endnote>
  <w:endnote w:type="continuationSeparator" w:id="1">
    <w:p w:rsidR="00863A56" w:rsidRDefault="00863A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612" w:type="dxa"/>
      <w:jc w:val="center"/>
      <w:tblBorders>
        <w:top w:val="single" w:sz="4" w:space="0" w:color="auto"/>
      </w:tblBorders>
      <w:tblLayout w:type="fixed"/>
      <w:tblLook w:val="01E0"/>
    </w:tblPr>
    <w:tblGrid>
      <w:gridCol w:w="1948"/>
      <w:gridCol w:w="3352"/>
      <w:gridCol w:w="2013"/>
      <w:gridCol w:w="2232"/>
      <w:gridCol w:w="1067"/>
    </w:tblGrid>
    <w:tr w:rsidR="001B2FC9" w:rsidTr="00F73DE3">
      <w:trPr>
        <w:trHeight w:val="567"/>
        <w:jc w:val="center"/>
      </w:trPr>
      <w:tc>
        <w:tcPr>
          <w:tcW w:w="1948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Telefon: </w:t>
          </w:r>
          <w:r w:rsidR="00260CF4" w:rsidRPr="00F73DE3">
            <w:rPr>
              <w:sz w:val="22"/>
              <w:szCs w:val="22"/>
            </w:rPr>
            <w:fldChar w:fldCharType="begin"/>
          </w:r>
          <w:r w:rsidRPr="00F73DE3">
            <w:rPr>
              <w:sz w:val="22"/>
              <w:szCs w:val="22"/>
            </w:rPr>
            <w:instrText xml:space="preserve"> MERGEFIELD "telefon" </w:instrText>
          </w:r>
          <w:r w:rsidR="00260CF4" w:rsidRPr="00F73DE3">
            <w:rPr>
              <w:sz w:val="22"/>
              <w:szCs w:val="22"/>
            </w:rPr>
            <w:fldChar w:fldCharType="separate"/>
          </w:r>
          <w:r w:rsidR="008B7C98">
            <w:rPr>
              <w:noProof/>
              <w:sz w:val="22"/>
              <w:szCs w:val="22"/>
            </w:rPr>
            <w:t>«telefon»</w:t>
          </w:r>
          <w:r w:rsidR="00260CF4" w:rsidRPr="00F73DE3">
            <w:rPr>
              <w:sz w:val="22"/>
              <w:szCs w:val="22"/>
            </w:rPr>
            <w:fldChar w:fldCharType="end"/>
          </w:r>
        </w:p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</w:p>
      </w:tc>
      <w:tc>
        <w:tcPr>
          <w:tcW w:w="3352" w:type="dxa"/>
          <w:tcBorders>
            <w:top w:val="single" w:sz="4" w:space="0" w:color="auto"/>
          </w:tcBorders>
        </w:tcPr>
        <w:p w:rsidR="00F73DE3" w:rsidRPr="00F73DE3" w:rsidRDefault="00260CF4" w:rsidP="00F73DE3">
          <w:pPr>
            <w:ind w:right="742"/>
            <w:rPr>
              <w:sz w:val="22"/>
              <w:szCs w:val="22"/>
            </w:rPr>
          </w:pPr>
          <w:hyperlink r:id="rId1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www.castohostice.cz</w:t>
            </w:r>
          </w:hyperlink>
        </w:p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E-mail: </w:t>
          </w:r>
          <w:hyperlink r:id="rId2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castohostice@volny.cz</w:t>
            </w:r>
          </w:hyperlink>
        </w:p>
      </w:tc>
      <w:tc>
        <w:tcPr>
          <w:tcW w:w="2013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Bankovní spojení:</w:t>
          </w:r>
        </w:p>
        <w:p w:rsidR="001B2FC9" w:rsidRPr="00F73DE3" w:rsidRDefault="00F73DE3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Sparkasse</w:t>
          </w:r>
        </w:p>
      </w:tc>
      <w:tc>
        <w:tcPr>
          <w:tcW w:w="2232" w:type="dxa"/>
          <w:tcBorders>
            <w:top w:val="single" w:sz="4" w:space="0" w:color="auto"/>
          </w:tcBorders>
        </w:tcPr>
        <w:p w:rsidR="001B2FC9" w:rsidRPr="00F73DE3" w:rsidRDefault="001B2FC9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Účet:</w:t>
          </w:r>
        </w:p>
        <w:p w:rsidR="001B2FC9" w:rsidRPr="00F73DE3" w:rsidRDefault="00F73DE3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2400001722/7940</w:t>
          </w:r>
        </w:p>
      </w:tc>
      <w:tc>
        <w:tcPr>
          <w:tcW w:w="1067" w:type="dxa"/>
          <w:tcBorders>
            <w:top w:val="single" w:sz="4" w:space="0" w:color="auto"/>
          </w:tcBorders>
        </w:tcPr>
        <w:p w:rsidR="001B2FC9" w:rsidRPr="00D61CDF" w:rsidRDefault="001B2FC9" w:rsidP="008F1BB1">
          <w:pPr>
            <w:pStyle w:val="Zpat"/>
            <w:rPr>
              <w:sz w:val="20"/>
              <w:szCs w:val="20"/>
            </w:rPr>
          </w:pPr>
        </w:p>
      </w:tc>
    </w:tr>
  </w:tbl>
  <w:p w:rsidR="00D61CDF" w:rsidRDefault="00D61CDF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3A56" w:rsidRDefault="00863A56">
      <w:r>
        <w:separator/>
      </w:r>
    </w:p>
  </w:footnote>
  <w:footnote w:type="continuationSeparator" w:id="1">
    <w:p w:rsidR="00863A56" w:rsidRDefault="00863A5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9"/>
  <w:hyphenationZone w:val="425"/>
  <w:doNotHyphenateCaps/>
  <w:characterSpacingControl w:val="doNotCompress"/>
  <w:savePreviewPicture/>
  <w:doNotValidateAgainstSchema/>
  <w:doNotDemarcateInvalidXml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F73DE3"/>
    <w:rsid w:val="00031B81"/>
    <w:rsid w:val="00035DD4"/>
    <w:rsid w:val="000374F1"/>
    <w:rsid w:val="00074C6E"/>
    <w:rsid w:val="0009061F"/>
    <w:rsid w:val="00097642"/>
    <w:rsid w:val="000B27EE"/>
    <w:rsid w:val="000F7FF0"/>
    <w:rsid w:val="001010F3"/>
    <w:rsid w:val="00104AFF"/>
    <w:rsid w:val="0010581D"/>
    <w:rsid w:val="00183300"/>
    <w:rsid w:val="001B2FC9"/>
    <w:rsid w:val="001D281E"/>
    <w:rsid w:val="001F76B4"/>
    <w:rsid w:val="00204091"/>
    <w:rsid w:val="002050A6"/>
    <w:rsid w:val="00255C6B"/>
    <w:rsid w:val="00260CF4"/>
    <w:rsid w:val="00291737"/>
    <w:rsid w:val="002B212F"/>
    <w:rsid w:val="002B7FA4"/>
    <w:rsid w:val="00332566"/>
    <w:rsid w:val="0033486D"/>
    <w:rsid w:val="00343F2E"/>
    <w:rsid w:val="003915EF"/>
    <w:rsid w:val="00392C60"/>
    <w:rsid w:val="003C1868"/>
    <w:rsid w:val="003F0919"/>
    <w:rsid w:val="00426763"/>
    <w:rsid w:val="00434F09"/>
    <w:rsid w:val="004A544A"/>
    <w:rsid w:val="004C41AA"/>
    <w:rsid w:val="004F008E"/>
    <w:rsid w:val="00554FA0"/>
    <w:rsid w:val="00566E6A"/>
    <w:rsid w:val="0057217A"/>
    <w:rsid w:val="00585A35"/>
    <w:rsid w:val="005A4D0C"/>
    <w:rsid w:val="005B7314"/>
    <w:rsid w:val="005D55FB"/>
    <w:rsid w:val="006143F4"/>
    <w:rsid w:val="00646150"/>
    <w:rsid w:val="0069461B"/>
    <w:rsid w:val="006A3DB5"/>
    <w:rsid w:val="006A7899"/>
    <w:rsid w:val="006D23CF"/>
    <w:rsid w:val="006E5650"/>
    <w:rsid w:val="006E57B6"/>
    <w:rsid w:val="00755EB5"/>
    <w:rsid w:val="007616A4"/>
    <w:rsid w:val="0076490B"/>
    <w:rsid w:val="0076676D"/>
    <w:rsid w:val="007A13B8"/>
    <w:rsid w:val="007B2509"/>
    <w:rsid w:val="007B2FCF"/>
    <w:rsid w:val="007B4614"/>
    <w:rsid w:val="00806A13"/>
    <w:rsid w:val="0083233D"/>
    <w:rsid w:val="00852551"/>
    <w:rsid w:val="00863A56"/>
    <w:rsid w:val="00896BAB"/>
    <w:rsid w:val="008B7C98"/>
    <w:rsid w:val="008E56CF"/>
    <w:rsid w:val="008F1BB1"/>
    <w:rsid w:val="00900C00"/>
    <w:rsid w:val="00907B1A"/>
    <w:rsid w:val="00914C7D"/>
    <w:rsid w:val="00922C92"/>
    <w:rsid w:val="00930943"/>
    <w:rsid w:val="009A5D72"/>
    <w:rsid w:val="009E6FD9"/>
    <w:rsid w:val="009E7A7D"/>
    <w:rsid w:val="009F618E"/>
    <w:rsid w:val="00A042DA"/>
    <w:rsid w:val="00A154D2"/>
    <w:rsid w:val="00A82DAC"/>
    <w:rsid w:val="00A84260"/>
    <w:rsid w:val="00A96CF4"/>
    <w:rsid w:val="00A9752D"/>
    <w:rsid w:val="00AC7E28"/>
    <w:rsid w:val="00AD6E8A"/>
    <w:rsid w:val="00AE560B"/>
    <w:rsid w:val="00B3243A"/>
    <w:rsid w:val="00B45426"/>
    <w:rsid w:val="00B5260B"/>
    <w:rsid w:val="00B570BE"/>
    <w:rsid w:val="00B615F7"/>
    <w:rsid w:val="00B948E6"/>
    <w:rsid w:val="00C14B34"/>
    <w:rsid w:val="00C62203"/>
    <w:rsid w:val="00CB54A3"/>
    <w:rsid w:val="00CF577B"/>
    <w:rsid w:val="00D11F88"/>
    <w:rsid w:val="00D3078E"/>
    <w:rsid w:val="00D46937"/>
    <w:rsid w:val="00D47417"/>
    <w:rsid w:val="00D61CDF"/>
    <w:rsid w:val="00D657AD"/>
    <w:rsid w:val="00D732D6"/>
    <w:rsid w:val="00DC5465"/>
    <w:rsid w:val="00DF25EF"/>
    <w:rsid w:val="00E05736"/>
    <w:rsid w:val="00E25E85"/>
    <w:rsid w:val="00E45B6C"/>
    <w:rsid w:val="00E52F76"/>
    <w:rsid w:val="00E60B5E"/>
    <w:rsid w:val="00E62D5E"/>
    <w:rsid w:val="00E7661A"/>
    <w:rsid w:val="00E8779E"/>
    <w:rsid w:val="00E95AE2"/>
    <w:rsid w:val="00EA42EB"/>
    <w:rsid w:val="00EB778F"/>
    <w:rsid w:val="00EC2FE8"/>
    <w:rsid w:val="00EE599F"/>
    <w:rsid w:val="00F17576"/>
    <w:rsid w:val="00F43A8F"/>
    <w:rsid w:val="00F452E8"/>
    <w:rsid w:val="00F47774"/>
    <w:rsid w:val="00F54463"/>
    <w:rsid w:val="00F5661B"/>
    <w:rsid w:val="00F73DE3"/>
    <w:rsid w:val="00F9672C"/>
    <w:rsid w:val="00FB56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11F88"/>
    <w:rPr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52F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5260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260B"/>
    <w:rPr>
      <w:rFonts w:ascii="Tahoma" w:hAnsi="Tahoma" w:cs="Tahoma"/>
      <w:sz w:val="16"/>
      <w:szCs w:val="16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F73D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11F88"/>
    <w:rPr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52F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5260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260B"/>
    <w:rPr>
      <w:rFonts w:ascii="Tahoma" w:hAnsi="Tahoma" w:cs="Tahoma"/>
      <w:sz w:val="16"/>
      <w:szCs w:val="16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F73DE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stohostice@volny.cz" TargetMode="External"/><Relationship Id="rId1" Type="http://schemas.openxmlformats.org/officeDocument/2006/relationships/hyperlink" Target="http://www.castohostice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ce\&#268;astohostice\&#352;ablona%20-%20obec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E18C2-410E-4BF9-88F0-E2BD20D5F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Šablona - obec</Template>
  <TotalTime>0</TotalTime>
  <Pages>1</Pages>
  <Words>154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«obchJmeno»</vt:lpstr>
    </vt:vector>
  </TitlesOfParts>
  <Company>Y</Company>
  <LinksUpToDate>false</LinksUpToDate>
  <CharactersWithSpaces>1065</CharactersWithSpaces>
  <SharedDoc>false</SharedDoc>
  <HLinks>
    <vt:vector size="12" baseType="variant">
      <vt:variant>
        <vt:i4>7340104</vt:i4>
      </vt:variant>
      <vt:variant>
        <vt:i4>6</vt:i4>
      </vt:variant>
      <vt:variant>
        <vt:i4>0</vt:i4>
      </vt:variant>
      <vt:variant>
        <vt:i4>5</vt:i4>
      </vt:variant>
      <vt:variant>
        <vt:lpwstr>mailto:castohostice@volny.cz</vt:lpwstr>
      </vt:variant>
      <vt:variant>
        <vt:lpwstr/>
      </vt:variant>
      <vt:variant>
        <vt:i4>7864369</vt:i4>
      </vt:variant>
      <vt:variant>
        <vt:i4>3</vt:i4>
      </vt:variant>
      <vt:variant>
        <vt:i4>0</vt:i4>
      </vt:variant>
      <vt:variant>
        <vt:i4>5</vt:i4>
      </vt:variant>
      <vt:variant>
        <vt:lpwstr>http://www.castohostice.cz/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«obchJmeno»</dc:title>
  <dc:creator>Petr</dc:creator>
  <cp:lastModifiedBy>Test</cp:lastModifiedBy>
  <cp:revision>2</cp:revision>
  <cp:lastPrinted>2016-04-21T09:04:00Z</cp:lastPrinted>
  <dcterms:created xsi:type="dcterms:W3CDTF">2018-10-28T08:51:00Z</dcterms:created>
  <dcterms:modified xsi:type="dcterms:W3CDTF">2018-10-28T08:51:00Z</dcterms:modified>
</cp:coreProperties>
</file>