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C03C2" w14:textId="77777777" w:rsidR="00E52F76" w:rsidRPr="00B5260B" w:rsidRDefault="00443AA0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728" behindDoc="0" locked="0" layoutInCell="1" allowOverlap="1" wp14:anchorId="1494C785" wp14:editId="2AB70140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52D2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4F52D2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14:paraId="7FA8DDD9" w14:textId="77777777" w:rsidR="00E52F76" w:rsidRPr="00F73DE3" w:rsidRDefault="004F52D2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 w:firstRow="1" w:lastRow="1" w:firstColumn="1" w:lastColumn="1" w:noHBand="0" w:noVBand="0"/>
      </w:tblPr>
      <w:tblGrid>
        <w:gridCol w:w="1728"/>
        <w:gridCol w:w="3205"/>
      </w:tblGrid>
      <w:tr w:rsidR="003C1868" w14:paraId="75CDAE8A" w14:textId="77777777" w:rsidTr="00F73DE3">
        <w:tc>
          <w:tcPr>
            <w:tcW w:w="1728" w:type="dxa"/>
          </w:tcPr>
          <w:p w14:paraId="0C53CCC4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14:paraId="05E3234B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63D86C9C" w14:textId="77777777" w:rsidTr="00F73DE3">
        <w:tc>
          <w:tcPr>
            <w:tcW w:w="1728" w:type="dxa"/>
          </w:tcPr>
          <w:p w14:paraId="6EADCA1C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14:paraId="1C2F7641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1E992EF1" w14:textId="77777777" w:rsidTr="00F73DE3">
        <w:tc>
          <w:tcPr>
            <w:tcW w:w="1728" w:type="dxa"/>
          </w:tcPr>
          <w:p w14:paraId="00CB8414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14:paraId="1A9699DB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2450AC9B" w14:textId="77777777" w:rsidTr="00F73DE3">
        <w:tc>
          <w:tcPr>
            <w:tcW w:w="1728" w:type="dxa"/>
          </w:tcPr>
          <w:p w14:paraId="75AAA45C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14:paraId="2E704696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0F2F9476" w14:textId="77777777" w:rsidTr="00F73DE3">
        <w:tc>
          <w:tcPr>
            <w:tcW w:w="1728" w:type="dxa"/>
          </w:tcPr>
          <w:p w14:paraId="45FA6E0E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14:paraId="335CEE52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1A4265C2" w14:textId="77777777" w:rsidTr="00F73DE3">
        <w:tc>
          <w:tcPr>
            <w:tcW w:w="1728" w:type="dxa"/>
          </w:tcPr>
          <w:p w14:paraId="2F5F3016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14:paraId="71C47ED3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329F7834" w14:textId="77777777" w:rsidTr="00F73DE3">
        <w:tc>
          <w:tcPr>
            <w:tcW w:w="1728" w:type="dxa"/>
          </w:tcPr>
          <w:p w14:paraId="004675C2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14:paraId="2A204262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14:paraId="5A368166" w14:textId="77777777" w:rsidTr="00F73DE3">
        <w:tc>
          <w:tcPr>
            <w:tcW w:w="1728" w:type="dxa"/>
          </w:tcPr>
          <w:p w14:paraId="2AD33982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14:paraId="0452092C" w14:textId="77777777"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</w:tbl>
    <w:p w14:paraId="780F0A88" w14:textId="77777777" w:rsidR="00E52F76" w:rsidRDefault="00E52F76"/>
    <w:p w14:paraId="7413F37F" w14:textId="77777777" w:rsidR="00E52F76" w:rsidRDefault="00E52F76"/>
    <w:tbl>
      <w:tblPr>
        <w:tblpPr w:leftFromText="141" w:rightFromText="141" w:vertAnchor="page" w:horzAnchor="margin" w:tblpXSpec="right" w:tblpY="30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</w:tblGrid>
      <w:tr w:rsidR="00E20D74" w14:paraId="60769FF0" w14:textId="77777777" w:rsidTr="00E20D74">
        <w:trPr>
          <w:trHeight w:val="705"/>
        </w:trPr>
        <w:tc>
          <w:tcPr>
            <w:tcW w:w="4877" w:type="dxa"/>
            <w:tcBorders>
              <w:top w:val="single" w:sz="4" w:space="0" w:color="auto"/>
            </w:tcBorders>
            <w:vAlign w:val="center"/>
          </w:tcPr>
          <w:p w14:paraId="3C714526" w14:textId="392A12FA" w:rsidR="0011739A" w:rsidRPr="00CA59D5" w:rsidRDefault="0011739A" w:rsidP="00E20D74">
            <w:pPr>
              <w:rPr>
                <w:rFonts w:ascii="Arial Black" w:hAnsi="Arial Black"/>
                <w:sz w:val="20"/>
                <w:szCs w:val="20"/>
              </w:rPr>
            </w:pPr>
          </w:p>
        </w:tc>
      </w:tr>
      <w:tr w:rsidR="00E20D74" w14:paraId="30D08E9D" w14:textId="77777777" w:rsidTr="00E20D74">
        <w:trPr>
          <w:trHeight w:val="205"/>
        </w:trPr>
        <w:tc>
          <w:tcPr>
            <w:tcW w:w="4877" w:type="dxa"/>
            <w:vAlign w:val="center"/>
          </w:tcPr>
          <w:p w14:paraId="41E2B1EC" w14:textId="77777777" w:rsidR="00E20D74" w:rsidRPr="004D75FB" w:rsidRDefault="00E20D74" w:rsidP="00E20D74">
            <w:pPr>
              <w:rPr>
                <w:bCs/>
                <w:sz w:val="20"/>
                <w:szCs w:val="20"/>
              </w:rPr>
            </w:pPr>
          </w:p>
        </w:tc>
      </w:tr>
      <w:tr w:rsidR="00E20D74" w14:paraId="1CF598A5" w14:textId="77777777" w:rsidTr="00E20D74">
        <w:trPr>
          <w:trHeight w:val="205"/>
        </w:trPr>
        <w:tc>
          <w:tcPr>
            <w:tcW w:w="4877" w:type="dxa"/>
            <w:vAlign w:val="center"/>
          </w:tcPr>
          <w:p w14:paraId="4BFBFBBE" w14:textId="77777777" w:rsidR="00E20D74" w:rsidRPr="0069461B" w:rsidRDefault="00E20D74" w:rsidP="00E20D74">
            <w:pPr>
              <w:rPr>
                <w:b/>
                <w:bCs/>
              </w:rPr>
            </w:pPr>
          </w:p>
        </w:tc>
      </w:tr>
      <w:tr w:rsidR="00E20D74" w14:paraId="7BF86B27" w14:textId="77777777" w:rsidTr="00E20D74">
        <w:trPr>
          <w:trHeight w:val="55"/>
        </w:trPr>
        <w:tc>
          <w:tcPr>
            <w:tcW w:w="4877" w:type="dxa"/>
            <w:tcBorders>
              <w:bottom w:val="single" w:sz="4" w:space="0" w:color="auto"/>
            </w:tcBorders>
            <w:vAlign w:val="center"/>
          </w:tcPr>
          <w:p w14:paraId="14EDA5A5" w14:textId="77777777" w:rsidR="00E20D74" w:rsidRPr="0069461B" w:rsidRDefault="00E20D74" w:rsidP="00E20D74">
            <w:pPr>
              <w:rPr>
                <w:b/>
                <w:bCs/>
              </w:rPr>
            </w:pPr>
          </w:p>
        </w:tc>
      </w:tr>
    </w:tbl>
    <w:p w14:paraId="0433AA90" w14:textId="77777777" w:rsidR="003C1868" w:rsidRDefault="003C1868"/>
    <w:p w14:paraId="4D22FF4C" w14:textId="77777777" w:rsidR="0069461B" w:rsidRDefault="0069461B"/>
    <w:p w14:paraId="52A8EE29" w14:textId="77777777" w:rsidR="00E52F76" w:rsidRDefault="00E52F76"/>
    <w:p w14:paraId="35C575C9" w14:textId="77777777" w:rsidR="00E52F76" w:rsidRDefault="00E52F76" w:rsidP="00E52F76">
      <w:pPr>
        <w:tabs>
          <w:tab w:val="left" w:pos="4320"/>
          <w:tab w:val="left" w:pos="4500"/>
        </w:tabs>
      </w:pPr>
    </w:p>
    <w:p w14:paraId="145D6DA2" w14:textId="77777777" w:rsidR="003C1868" w:rsidRDefault="003C1868" w:rsidP="00F54463">
      <w:pPr>
        <w:tabs>
          <w:tab w:val="left" w:pos="4320"/>
          <w:tab w:val="left" w:pos="4500"/>
        </w:tabs>
        <w:ind w:firstLine="540"/>
      </w:pPr>
    </w:p>
    <w:p w14:paraId="5F43A8E8" w14:textId="77777777" w:rsidR="003C1868" w:rsidRDefault="003C1868" w:rsidP="00F54463">
      <w:pPr>
        <w:tabs>
          <w:tab w:val="left" w:pos="4320"/>
          <w:tab w:val="left" w:pos="4500"/>
        </w:tabs>
        <w:ind w:firstLine="540"/>
      </w:pPr>
    </w:p>
    <w:p w14:paraId="41B3A9F1" w14:textId="77777777" w:rsidR="003C1868" w:rsidRDefault="003C1868" w:rsidP="00F54463">
      <w:pPr>
        <w:tabs>
          <w:tab w:val="left" w:pos="4320"/>
          <w:tab w:val="left" w:pos="4500"/>
        </w:tabs>
        <w:ind w:firstLine="540"/>
      </w:pPr>
    </w:p>
    <w:p w14:paraId="248B5E57" w14:textId="77777777" w:rsidR="003C1868" w:rsidRDefault="003C1868" w:rsidP="00F54463">
      <w:pPr>
        <w:tabs>
          <w:tab w:val="left" w:pos="4320"/>
          <w:tab w:val="left" w:pos="4500"/>
        </w:tabs>
        <w:ind w:firstLine="540"/>
      </w:pPr>
    </w:p>
    <w:p w14:paraId="11AEF6A4" w14:textId="77777777" w:rsidR="003C1868" w:rsidRPr="00027457" w:rsidRDefault="003C1868" w:rsidP="00F54463">
      <w:pPr>
        <w:tabs>
          <w:tab w:val="left" w:pos="4320"/>
          <w:tab w:val="left" w:pos="4500"/>
        </w:tabs>
        <w:ind w:firstLine="540"/>
        <w:rPr>
          <w:rFonts w:ascii="Arial Black" w:hAnsi="Arial Black"/>
          <w:sz w:val="44"/>
          <w:szCs w:val="44"/>
        </w:rPr>
      </w:pPr>
    </w:p>
    <w:p w14:paraId="0038AC8D" w14:textId="77777777" w:rsidR="00074C6E" w:rsidRPr="00027457" w:rsidRDefault="00074C6E" w:rsidP="00F54463">
      <w:pPr>
        <w:tabs>
          <w:tab w:val="left" w:pos="4320"/>
          <w:tab w:val="left" w:pos="4500"/>
        </w:tabs>
        <w:ind w:firstLine="540"/>
        <w:rPr>
          <w:rFonts w:ascii="Arial Black" w:hAnsi="Arial Black"/>
          <w:sz w:val="44"/>
          <w:szCs w:val="44"/>
        </w:rPr>
      </w:pPr>
    </w:p>
    <w:p w14:paraId="6A2A8725" w14:textId="34D3B741" w:rsidR="00027457" w:rsidRPr="00027457" w:rsidRDefault="00074C6E" w:rsidP="00027457">
      <w:pPr>
        <w:shd w:val="clear" w:color="auto" w:fill="FFFFFF"/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</w:pPr>
      <w:r w:rsidRPr="00027457">
        <w:rPr>
          <w:rFonts w:ascii="Arial Black" w:hAnsi="Arial Black"/>
          <w:sz w:val="44"/>
          <w:szCs w:val="44"/>
        </w:rPr>
        <w:t xml:space="preserve"> </w:t>
      </w:r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 xml:space="preserve">Obec </w:t>
      </w:r>
      <w:r w:rsidR="00027457" w:rsidRPr="00027457">
        <w:rPr>
          <w:rFonts w:ascii="Arial Black" w:eastAsia="Times New Roman" w:hAnsi="Arial Black" w:cs="Calibri"/>
          <w:color w:val="050505"/>
          <w:sz w:val="44"/>
          <w:szCs w:val="44"/>
          <w:lang w:eastAsia="cs-CZ"/>
        </w:rPr>
        <w:t>Č</w:t>
      </w:r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>astohostice nabízí k pronájmu byt 2+1 (58,5m2) v nástavb</w:t>
      </w:r>
      <w:r w:rsidR="00027457" w:rsidRPr="00027457">
        <w:rPr>
          <w:rFonts w:ascii="Arial Black" w:eastAsia="Times New Roman" w:hAnsi="Arial Black" w:cs="Calibri"/>
          <w:color w:val="050505"/>
          <w:sz w:val="44"/>
          <w:szCs w:val="44"/>
          <w:lang w:eastAsia="cs-CZ"/>
        </w:rPr>
        <w:t>ě</w:t>
      </w:r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 xml:space="preserve"> nad KD,</w:t>
      </w:r>
      <w:r w:rsid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 xml:space="preserve"> </w:t>
      </w:r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>nájemné 3500,-/m</w:t>
      </w:r>
      <w:r w:rsidR="00027457" w:rsidRPr="00027457">
        <w:rPr>
          <w:rFonts w:ascii="Arial Black" w:eastAsia="Times New Roman" w:hAnsi="Arial Black" w:cs="Calibri"/>
          <w:color w:val="050505"/>
          <w:sz w:val="44"/>
          <w:szCs w:val="44"/>
          <w:lang w:eastAsia="cs-CZ"/>
        </w:rPr>
        <w:t>ě</w:t>
      </w:r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>síc + 2 m</w:t>
      </w:r>
      <w:r w:rsidR="00027457" w:rsidRPr="00027457">
        <w:rPr>
          <w:rFonts w:ascii="Arial Black" w:eastAsia="Times New Roman" w:hAnsi="Arial Black" w:cs="Calibri"/>
          <w:color w:val="050505"/>
          <w:sz w:val="44"/>
          <w:szCs w:val="44"/>
          <w:lang w:eastAsia="cs-CZ"/>
        </w:rPr>
        <w:t>ě</w:t>
      </w:r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>sí</w:t>
      </w:r>
      <w:r w:rsidR="00027457" w:rsidRPr="00027457">
        <w:rPr>
          <w:rFonts w:ascii="Arial Black" w:eastAsia="Times New Roman" w:hAnsi="Arial Black" w:cs="Calibri"/>
          <w:color w:val="050505"/>
          <w:sz w:val="44"/>
          <w:szCs w:val="44"/>
          <w:lang w:eastAsia="cs-CZ"/>
        </w:rPr>
        <w:t>č</w:t>
      </w:r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 xml:space="preserve">ní kauce </w:t>
      </w:r>
      <w:proofErr w:type="gramStart"/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>( energie</w:t>
      </w:r>
      <w:proofErr w:type="gramEnd"/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 xml:space="preserve"> si hradí nájemník sám) Volný nejd</w:t>
      </w:r>
      <w:r w:rsidR="00027457" w:rsidRPr="00027457">
        <w:rPr>
          <w:rFonts w:ascii="Arial Black" w:eastAsia="Times New Roman" w:hAnsi="Arial Black" w:cs="Calibri"/>
          <w:color w:val="050505"/>
          <w:sz w:val="44"/>
          <w:szCs w:val="44"/>
          <w:lang w:eastAsia="cs-CZ"/>
        </w:rPr>
        <w:t>ř</w:t>
      </w:r>
      <w:r w:rsidR="00027457"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 xml:space="preserve">íve od 1.10.23. </w:t>
      </w:r>
    </w:p>
    <w:p w14:paraId="7C8F851B" w14:textId="77777777" w:rsidR="00027457" w:rsidRPr="00027457" w:rsidRDefault="00027457" w:rsidP="00027457">
      <w:pPr>
        <w:shd w:val="clear" w:color="auto" w:fill="FFFFFF"/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</w:pPr>
      <w:proofErr w:type="spellStart"/>
      <w:r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>info</w:t>
      </w:r>
      <w:proofErr w:type="spellEnd"/>
      <w:r w:rsidRPr="00027457">
        <w:rPr>
          <w:rFonts w:ascii="Arial Black" w:eastAsia="Times New Roman" w:hAnsi="Arial Black" w:cs="Segoe UI Historic"/>
          <w:color w:val="050505"/>
          <w:sz w:val="44"/>
          <w:szCs w:val="44"/>
          <w:lang w:eastAsia="cs-CZ"/>
        </w:rPr>
        <w:t xml:space="preserve"> na tel :724192144</w:t>
      </w:r>
    </w:p>
    <w:p w14:paraId="531CD7EF" w14:textId="28F267E1" w:rsidR="009E7A7D" w:rsidRPr="00027457" w:rsidRDefault="009E7A7D" w:rsidP="00E52F76">
      <w:pPr>
        <w:tabs>
          <w:tab w:val="left" w:pos="4320"/>
          <w:tab w:val="left" w:pos="4500"/>
        </w:tabs>
        <w:rPr>
          <w:rFonts w:ascii="Arial Black" w:hAnsi="Arial Black"/>
          <w:i/>
          <w:iCs/>
          <w:sz w:val="44"/>
          <w:szCs w:val="44"/>
        </w:rPr>
      </w:pPr>
    </w:p>
    <w:p w14:paraId="415FD754" w14:textId="77777777" w:rsidR="00027457" w:rsidRPr="00027457" w:rsidRDefault="00027457">
      <w:pPr>
        <w:tabs>
          <w:tab w:val="left" w:pos="4320"/>
          <w:tab w:val="left" w:pos="4500"/>
        </w:tabs>
        <w:rPr>
          <w:rFonts w:ascii="Arial Black" w:hAnsi="Arial Black"/>
          <w:i/>
          <w:iCs/>
          <w:sz w:val="44"/>
          <w:szCs w:val="44"/>
        </w:rPr>
      </w:pPr>
    </w:p>
    <w:sectPr w:rsidR="00027457" w:rsidRPr="00027457" w:rsidSect="00D11F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F2995" w14:textId="77777777" w:rsidR="009C31B0" w:rsidRDefault="009C31B0">
      <w:r>
        <w:separator/>
      </w:r>
    </w:p>
  </w:endnote>
  <w:endnote w:type="continuationSeparator" w:id="0">
    <w:p w14:paraId="11AD200A" w14:textId="77777777" w:rsidR="009C31B0" w:rsidRDefault="009C3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223EF" w14:textId="77777777" w:rsidR="008530AE" w:rsidRDefault="008530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12" w:type="dxa"/>
      <w:jc w:val="center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48"/>
      <w:gridCol w:w="3352"/>
      <w:gridCol w:w="2013"/>
      <w:gridCol w:w="2232"/>
      <w:gridCol w:w="1067"/>
    </w:tblGrid>
    <w:tr w:rsidR="001B2FC9" w14:paraId="7CDF57A9" w14:textId="77777777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14:paraId="3972D922" w14:textId="4CE83F14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4F52D2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4F52D2" w:rsidRPr="00F73DE3">
            <w:rPr>
              <w:sz w:val="22"/>
              <w:szCs w:val="22"/>
            </w:rPr>
            <w:fldChar w:fldCharType="separate"/>
          </w:r>
          <w:r w:rsidR="00EE5B76">
            <w:rPr>
              <w:noProof/>
              <w:sz w:val="22"/>
              <w:szCs w:val="22"/>
            </w:rPr>
            <w:t>«telefon»</w:t>
          </w:r>
          <w:r w:rsidR="004F52D2" w:rsidRPr="00F73DE3">
            <w:rPr>
              <w:sz w:val="22"/>
              <w:szCs w:val="22"/>
            </w:rPr>
            <w:fldChar w:fldCharType="end"/>
          </w:r>
        </w:p>
        <w:p w14:paraId="0600B895" w14:textId="77777777" w:rsidR="001B2FC9" w:rsidRPr="00F73DE3" w:rsidRDefault="008530AE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14:paraId="64B5EDB0" w14:textId="77777777"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14:paraId="326C76AB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14:paraId="06115006" w14:textId="77777777"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14:paraId="613797BF" w14:textId="65F984D4" w:rsidR="001B2FC9" w:rsidRPr="00F73DE3" w:rsidRDefault="00EA68FF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CREDITAS</w:t>
          </w:r>
        </w:p>
      </w:tc>
      <w:tc>
        <w:tcPr>
          <w:tcW w:w="2232" w:type="dxa"/>
          <w:tcBorders>
            <w:top w:val="single" w:sz="4" w:space="0" w:color="auto"/>
          </w:tcBorders>
        </w:tcPr>
        <w:p w14:paraId="2CC5629D" w14:textId="77777777"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14:paraId="2B64EDEA" w14:textId="56D83CEB" w:rsidR="001B2FC9" w:rsidRPr="00F73DE3" w:rsidRDefault="00EA68FF" w:rsidP="00F73DE3">
          <w:pPr>
            <w:pStyle w:val="Zpat"/>
            <w:ind w:left="153" w:hanging="153"/>
            <w:rPr>
              <w:sz w:val="22"/>
              <w:szCs w:val="22"/>
            </w:rPr>
          </w:pPr>
          <w:r>
            <w:rPr>
              <w:sz w:val="22"/>
              <w:szCs w:val="22"/>
            </w:rPr>
            <w:t>103891643/2250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14:paraId="5A07EB6B" w14:textId="77777777"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14:paraId="1F32EEE6" w14:textId="77777777" w:rsidR="00D61CDF" w:rsidRDefault="00D61CD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8641D" w14:textId="77777777" w:rsidR="008530AE" w:rsidRDefault="008530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DEA54" w14:textId="77777777" w:rsidR="009C31B0" w:rsidRDefault="009C31B0">
      <w:r>
        <w:separator/>
      </w:r>
    </w:p>
  </w:footnote>
  <w:footnote w:type="continuationSeparator" w:id="0">
    <w:p w14:paraId="7B86615C" w14:textId="77777777" w:rsidR="009C31B0" w:rsidRDefault="009C31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3745E" w14:textId="77777777" w:rsidR="008530AE" w:rsidRDefault="008530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2107A" w14:textId="77777777" w:rsidR="008530AE" w:rsidRDefault="008530A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C5F70" w14:textId="77777777" w:rsidR="008530AE" w:rsidRDefault="008530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01697"/>
    <w:multiLevelType w:val="hybridMultilevel"/>
    <w:tmpl w:val="1D021B80"/>
    <w:lvl w:ilvl="0" w:tplc="F9A6D68A">
      <w:numFmt w:val="bullet"/>
      <w:lvlText w:val="-"/>
      <w:lvlJc w:val="left"/>
      <w:pPr>
        <w:ind w:left="4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54CF62A1"/>
    <w:multiLevelType w:val="hybridMultilevel"/>
    <w:tmpl w:val="0A7C8D0A"/>
    <w:lvl w:ilvl="0" w:tplc="84EE30CA">
      <w:start w:val="587"/>
      <w:numFmt w:val="bullet"/>
      <w:lvlText w:val="-"/>
      <w:lvlJc w:val="left"/>
      <w:pPr>
        <w:ind w:left="90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388698413">
    <w:abstractNumId w:val="0"/>
  </w:num>
  <w:num w:numId="2" w16cid:durableId="1329332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DE3"/>
    <w:rsid w:val="000023F2"/>
    <w:rsid w:val="00002DA7"/>
    <w:rsid w:val="000073B0"/>
    <w:rsid w:val="00014830"/>
    <w:rsid w:val="00015ABF"/>
    <w:rsid w:val="00016BD1"/>
    <w:rsid w:val="00017BF5"/>
    <w:rsid w:val="0002547F"/>
    <w:rsid w:val="00027457"/>
    <w:rsid w:val="00035DD4"/>
    <w:rsid w:val="00043F06"/>
    <w:rsid w:val="000677EB"/>
    <w:rsid w:val="000713A4"/>
    <w:rsid w:val="000735E2"/>
    <w:rsid w:val="00074C6E"/>
    <w:rsid w:val="00077483"/>
    <w:rsid w:val="00084029"/>
    <w:rsid w:val="0009061F"/>
    <w:rsid w:val="000A4468"/>
    <w:rsid w:val="000A4CD8"/>
    <w:rsid w:val="000A6EE6"/>
    <w:rsid w:val="000B27EE"/>
    <w:rsid w:val="00104AFF"/>
    <w:rsid w:val="0010581D"/>
    <w:rsid w:val="0011739A"/>
    <w:rsid w:val="00120994"/>
    <w:rsid w:val="0012151D"/>
    <w:rsid w:val="001401CA"/>
    <w:rsid w:val="001914E1"/>
    <w:rsid w:val="001A07E6"/>
    <w:rsid w:val="001A599B"/>
    <w:rsid w:val="001A5F88"/>
    <w:rsid w:val="001A6F7D"/>
    <w:rsid w:val="001B2FC9"/>
    <w:rsid w:val="001B3515"/>
    <w:rsid w:val="001D281E"/>
    <w:rsid w:val="001D741A"/>
    <w:rsid w:val="001E06E9"/>
    <w:rsid w:val="001E641C"/>
    <w:rsid w:val="001F3285"/>
    <w:rsid w:val="002050A6"/>
    <w:rsid w:val="00255C6B"/>
    <w:rsid w:val="0026679C"/>
    <w:rsid w:val="002757CB"/>
    <w:rsid w:val="00281A3B"/>
    <w:rsid w:val="002834A5"/>
    <w:rsid w:val="00291737"/>
    <w:rsid w:val="00297699"/>
    <w:rsid w:val="002A4E0A"/>
    <w:rsid w:val="002A5B86"/>
    <w:rsid w:val="002B04D8"/>
    <w:rsid w:val="002B212F"/>
    <w:rsid w:val="002B7FA4"/>
    <w:rsid w:val="002C1CDA"/>
    <w:rsid w:val="002C42F9"/>
    <w:rsid w:val="002C489D"/>
    <w:rsid w:val="002C7BA5"/>
    <w:rsid w:val="002E44F0"/>
    <w:rsid w:val="00323B66"/>
    <w:rsid w:val="0033486D"/>
    <w:rsid w:val="00336A50"/>
    <w:rsid w:val="00343F2E"/>
    <w:rsid w:val="00344211"/>
    <w:rsid w:val="003855F5"/>
    <w:rsid w:val="00385914"/>
    <w:rsid w:val="0039548E"/>
    <w:rsid w:val="00397776"/>
    <w:rsid w:val="003A3D0A"/>
    <w:rsid w:val="003B557E"/>
    <w:rsid w:val="003C1868"/>
    <w:rsid w:val="003F0919"/>
    <w:rsid w:val="00401204"/>
    <w:rsid w:val="00411AA5"/>
    <w:rsid w:val="0041539D"/>
    <w:rsid w:val="00433E99"/>
    <w:rsid w:val="0044363B"/>
    <w:rsid w:val="00443AA0"/>
    <w:rsid w:val="00444A66"/>
    <w:rsid w:val="00447FCB"/>
    <w:rsid w:val="004938FB"/>
    <w:rsid w:val="004B37A6"/>
    <w:rsid w:val="004B4691"/>
    <w:rsid w:val="004C41AA"/>
    <w:rsid w:val="004D75FB"/>
    <w:rsid w:val="004E6D1C"/>
    <w:rsid w:val="004F52D2"/>
    <w:rsid w:val="004F59BC"/>
    <w:rsid w:val="00512839"/>
    <w:rsid w:val="00531D2C"/>
    <w:rsid w:val="00554FA0"/>
    <w:rsid w:val="005607E2"/>
    <w:rsid w:val="00566B5C"/>
    <w:rsid w:val="0057217A"/>
    <w:rsid w:val="00585A35"/>
    <w:rsid w:val="00594A58"/>
    <w:rsid w:val="005A3823"/>
    <w:rsid w:val="005A4DE5"/>
    <w:rsid w:val="005C60AC"/>
    <w:rsid w:val="005D0382"/>
    <w:rsid w:val="005D1E9F"/>
    <w:rsid w:val="005D55FB"/>
    <w:rsid w:val="005D61D0"/>
    <w:rsid w:val="005E38D3"/>
    <w:rsid w:val="005E6EBB"/>
    <w:rsid w:val="006143F4"/>
    <w:rsid w:val="00621500"/>
    <w:rsid w:val="006308DA"/>
    <w:rsid w:val="006354C7"/>
    <w:rsid w:val="0063750C"/>
    <w:rsid w:val="0064181D"/>
    <w:rsid w:val="00646150"/>
    <w:rsid w:val="00664C92"/>
    <w:rsid w:val="00664E4E"/>
    <w:rsid w:val="0066685D"/>
    <w:rsid w:val="006772B1"/>
    <w:rsid w:val="00687A8C"/>
    <w:rsid w:val="0069461B"/>
    <w:rsid w:val="006A21BF"/>
    <w:rsid w:val="006A7FAC"/>
    <w:rsid w:val="006D4D3A"/>
    <w:rsid w:val="006D56B9"/>
    <w:rsid w:val="006E5650"/>
    <w:rsid w:val="007174D6"/>
    <w:rsid w:val="007368BD"/>
    <w:rsid w:val="007616A4"/>
    <w:rsid w:val="00762897"/>
    <w:rsid w:val="0076676D"/>
    <w:rsid w:val="007679E1"/>
    <w:rsid w:val="007752B1"/>
    <w:rsid w:val="0078409B"/>
    <w:rsid w:val="00794367"/>
    <w:rsid w:val="007A13B8"/>
    <w:rsid w:val="007B2509"/>
    <w:rsid w:val="007B2981"/>
    <w:rsid w:val="007B4614"/>
    <w:rsid w:val="007C0E40"/>
    <w:rsid w:val="007C7DC4"/>
    <w:rsid w:val="007F09D6"/>
    <w:rsid w:val="008027EE"/>
    <w:rsid w:val="00806A13"/>
    <w:rsid w:val="0081056B"/>
    <w:rsid w:val="00812818"/>
    <w:rsid w:val="00815954"/>
    <w:rsid w:val="00831214"/>
    <w:rsid w:val="0083233D"/>
    <w:rsid w:val="008530AE"/>
    <w:rsid w:val="00881D65"/>
    <w:rsid w:val="00892C71"/>
    <w:rsid w:val="0089482F"/>
    <w:rsid w:val="00896BAB"/>
    <w:rsid w:val="00896F75"/>
    <w:rsid w:val="008B73DC"/>
    <w:rsid w:val="008D009C"/>
    <w:rsid w:val="008D0A30"/>
    <w:rsid w:val="008D1BEF"/>
    <w:rsid w:val="008D25AB"/>
    <w:rsid w:val="008E1C7B"/>
    <w:rsid w:val="008E56CF"/>
    <w:rsid w:val="008F1BB1"/>
    <w:rsid w:val="008F47EF"/>
    <w:rsid w:val="0092153C"/>
    <w:rsid w:val="0092236F"/>
    <w:rsid w:val="00922C92"/>
    <w:rsid w:val="009272C0"/>
    <w:rsid w:val="00927774"/>
    <w:rsid w:val="00930943"/>
    <w:rsid w:val="00932825"/>
    <w:rsid w:val="00933721"/>
    <w:rsid w:val="00937705"/>
    <w:rsid w:val="0095395E"/>
    <w:rsid w:val="00975DB9"/>
    <w:rsid w:val="0097706C"/>
    <w:rsid w:val="009904C1"/>
    <w:rsid w:val="009A5D72"/>
    <w:rsid w:val="009B0D8D"/>
    <w:rsid w:val="009B2CDF"/>
    <w:rsid w:val="009C31B0"/>
    <w:rsid w:val="009D2156"/>
    <w:rsid w:val="009D673D"/>
    <w:rsid w:val="009E43DC"/>
    <w:rsid w:val="009E6FD9"/>
    <w:rsid w:val="009E7A7D"/>
    <w:rsid w:val="009F618E"/>
    <w:rsid w:val="00A007AE"/>
    <w:rsid w:val="00A042DA"/>
    <w:rsid w:val="00A05D3E"/>
    <w:rsid w:val="00A154D2"/>
    <w:rsid w:val="00A20324"/>
    <w:rsid w:val="00A21664"/>
    <w:rsid w:val="00A24759"/>
    <w:rsid w:val="00A306A2"/>
    <w:rsid w:val="00A40AA8"/>
    <w:rsid w:val="00A51F83"/>
    <w:rsid w:val="00A57DB1"/>
    <w:rsid w:val="00A802F4"/>
    <w:rsid w:val="00A82DAC"/>
    <w:rsid w:val="00A8363D"/>
    <w:rsid w:val="00A84260"/>
    <w:rsid w:val="00A96CF4"/>
    <w:rsid w:val="00A9752D"/>
    <w:rsid w:val="00AC47F4"/>
    <w:rsid w:val="00AC7E28"/>
    <w:rsid w:val="00AE560B"/>
    <w:rsid w:val="00AE5CAD"/>
    <w:rsid w:val="00AE77F6"/>
    <w:rsid w:val="00AF3275"/>
    <w:rsid w:val="00B07550"/>
    <w:rsid w:val="00B16603"/>
    <w:rsid w:val="00B274B7"/>
    <w:rsid w:val="00B3243A"/>
    <w:rsid w:val="00B41172"/>
    <w:rsid w:val="00B4764B"/>
    <w:rsid w:val="00B5260B"/>
    <w:rsid w:val="00B615F7"/>
    <w:rsid w:val="00B91291"/>
    <w:rsid w:val="00BB3729"/>
    <w:rsid w:val="00BC693F"/>
    <w:rsid w:val="00BE5D6C"/>
    <w:rsid w:val="00C020F4"/>
    <w:rsid w:val="00C05703"/>
    <w:rsid w:val="00C136C2"/>
    <w:rsid w:val="00C14581"/>
    <w:rsid w:val="00C14B34"/>
    <w:rsid w:val="00C3746E"/>
    <w:rsid w:val="00C47EA0"/>
    <w:rsid w:val="00C62203"/>
    <w:rsid w:val="00C62A24"/>
    <w:rsid w:val="00C675A4"/>
    <w:rsid w:val="00C8116B"/>
    <w:rsid w:val="00C84E70"/>
    <w:rsid w:val="00C9137B"/>
    <w:rsid w:val="00CA59D5"/>
    <w:rsid w:val="00CB54A3"/>
    <w:rsid w:val="00CB5569"/>
    <w:rsid w:val="00CC26B1"/>
    <w:rsid w:val="00CC7ED0"/>
    <w:rsid w:val="00CD0F32"/>
    <w:rsid w:val="00CE474F"/>
    <w:rsid w:val="00CF38BC"/>
    <w:rsid w:val="00CF577B"/>
    <w:rsid w:val="00D01F6E"/>
    <w:rsid w:val="00D03B3C"/>
    <w:rsid w:val="00D03B7D"/>
    <w:rsid w:val="00D0593D"/>
    <w:rsid w:val="00D11F88"/>
    <w:rsid w:val="00D208CE"/>
    <w:rsid w:val="00D3078E"/>
    <w:rsid w:val="00D3758F"/>
    <w:rsid w:val="00D57BED"/>
    <w:rsid w:val="00D61CDF"/>
    <w:rsid w:val="00D657AD"/>
    <w:rsid w:val="00D732D6"/>
    <w:rsid w:val="00D740CE"/>
    <w:rsid w:val="00D812E3"/>
    <w:rsid w:val="00D86834"/>
    <w:rsid w:val="00D954DB"/>
    <w:rsid w:val="00DA634A"/>
    <w:rsid w:val="00DC5465"/>
    <w:rsid w:val="00DC76BC"/>
    <w:rsid w:val="00DD1FA3"/>
    <w:rsid w:val="00DD3FC5"/>
    <w:rsid w:val="00E11EBB"/>
    <w:rsid w:val="00E20D74"/>
    <w:rsid w:val="00E25E85"/>
    <w:rsid w:val="00E45B6C"/>
    <w:rsid w:val="00E51D33"/>
    <w:rsid w:val="00E52F76"/>
    <w:rsid w:val="00E95AE2"/>
    <w:rsid w:val="00EA4147"/>
    <w:rsid w:val="00EA42EB"/>
    <w:rsid w:val="00EA68FF"/>
    <w:rsid w:val="00EA7F4E"/>
    <w:rsid w:val="00EB74DE"/>
    <w:rsid w:val="00EC2FE8"/>
    <w:rsid w:val="00ED16B0"/>
    <w:rsid w:val="00EE599F"/>
    <w:rsid w:val="00EE5B76"/>
    <w:rsid w:val="00EE5C85"/>
    <w:rsid w:val="00EE6F85"/>
    <w:rsid w:val="00EF5918"/>
    <w:rsid w:val="00EF6442"/>
    <w:rsid w:val="00F166A0"/>
    <w:rsid w:val="00F17576"/>
    <w:rsid w:val="00F17F62"/>
    <w:rsid w:val="00F371C0"/>
    <w:rsid w:val="00F452E8"/>
    <w:rsid w:val="00F47774"/>
    <w:rsid w:val="00F54463"/>
    <w:rsid w:val="00F54C30"/>
    <w:rsid w:val="00F70EE8"/>
    <w:rsid w:val="00F73DE3"/>
    <w:rsid w:val="00F84E6F"/>
    <w:rsid w:val="00F9254A"/>
    <w:rsid w:val="00FA39A7"/>
    <w:rsid w:val="00FB7475"/>
    <w:rsid w:val="00FC5337"/>
    <w:rsid w:val="00FC66C2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04D646"/>
  <w15:docId w15:val="{B4B6E162-37EB-431F-BAAC-73E47FE8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styleId="Bezmezer">
    <w:name w:val="No Spacing"/>
    <w:uiPriority w:val="1"/>
    <w:qFormat/>
    <w:rsid w:val="00A51F83"/>
    <w:rPr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015ABF"/>
    <w:pPr>
      <w:ind w:left="720"/>
      <w:contextualSpacing/>
    </w:pPr>
  </w:style>
  <w:style w:type="paragraph" w:customStyle="1" w:styleId="Default">
    <w:name w:val="Default"/>
    <w:rsid w:val="004153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KRUTEXTODSTAVCE">
    <w:name w:val="_KRU_TEXT_ODSTAVCE"/>
    <w:basedOn w:val="Normln"/>
    <w:rsid w:val="0011739A"/>
    <w:pPr>
      <w:spacing w:line="288" w:lineRule="auto"/>
    </w:pPr>
    <w:rPr>
      <w:rFonts w:ascii="Arial" w:eastAsia="Times New Roman" w:hAnsi="Arial" w:cs="Arial"/>
      <w:sz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1</TotalTime>
  <Pages>1</Pages>
  <Words>58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405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Marie</cp:lastModifiedBy>
  <cp:revision>2</cp:revision>
  <cp:lastPrinted>2023-06-05T09:30:00Z</cp:lastPrinted>
  <dcterms:created xsi:type="dcterms:W3CDTF">2023-09-13T14:01:00Z</dcterms:created>
  <dcterms:modified xsi:type="dcterms:W3CDTF">2023-09-13T14:01:00Z</dcterms:modified>
</cp:coreProperties>
</file>